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A10F5">
      <w:pPr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  <w:t>威海市环翠区商务局</w:t>
      </w:r>
    </w:p>
    <w:p w14:paraId="5567DCB5">
      <w:pPr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  <w:t>2025年政府信息公开工作年度报告</w:t>
      </w:r>
    </w:p>
    <w:p w14:paraId="186A8B2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</w:p>
    <w:p w14:paraId="31F7C7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根据《中华人民共和国政府信息公开条例》（国务院令第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711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〕30号）要求，结合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2024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年环翠区商务局单位政府信息公开工作实际，编制发布本报告。</w:t>
      </w:r>
    </w:p>
    <w:p w14:paraId="3E183F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本报告的电子版可在威海市环翠区人民政府门户网站（http://www.huancui.gov.cn）下载。如对本报告有疑问，请与环翠区商务局联系（地址：威海市文化中路59号，邮箱：hcqswj38500@wh.shandong.cn，邮编：264200，电话：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 w:bidi="ar"/>
        </w:rPr>
        <w:t>0631-5273106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）。 </w:t>
      </w:r>
    </w:p>
    <w:p w14:paraId="2A8715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一、总体情况</w:t>
      </w:r>
    </w:p>
    <w:p w14:paraId="62338EC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bCs/>
          <w:color w:val="auto"/>
          <w:sz w:val="32"/>
          <w:szCs w:val="32"/>
          <w:lang w:val="en-US" w:eastAsia="zh-CN"/>
        </w:rPr>
        <w:t>2025年，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环翠区商务局在区委、区政府的领导下，深入贯彻落实上级政务公开工作部署，遵循“公正、公平、合法、便民”原则，不断完善工作机制，拓宽信息公开领域，保障公民、法人和其他组织依法获取政府信息的途径。</w:t>
      </w:r>
    </w:p>
    <w:p w14:paraId="1B784A6C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楷体_GB2312" w:cs="Times New Roman"/>
          <w:bCs/>
          <w:color w:val="auto"/>
          <w:kern w:val="0"/>
          <w:sz w:val="32"/>
          <w:szCs w:val="32"/>
          <w:lang w:val="en-US" w:eastAsia="zh-CN" w:bidi="ar-SA"/>
        </w:rPr>
        <w:t>主动公开情况。</w:t>
      </w:r>
      <w:r>
        <w:rPr>
          <w:rFonts w:hint="default" w:ascii="Times New Roman" w:hAnsi="Times New Roman" w:cs="Times New Roman"/>
          <w:lang w:val="en-US" w:eastAsia="zh-CN"/>
        </w:rPr>
        <w:t>2025年，区商务局</w:t>
      </w:r>
      <w:r>
        <w:rPr>
          <w:rFonts w:hint="default" w:ascii="Times New Roman" w:hAnsi="Times New Roman" w:cs="Times New Roman"/>
        </w:rPr>
        <w:t>聚焦</w:t>
      </w:r>
      <w:r>
        <w:rPr>
          <w:rFonts w:hint="default" w:ascii="Times New Roman" w:hAnsi="Times New Roman" w:cs="Times New Roman"/>
          <w:lang w:val="en-US" w:eastAsia="zh-CN"/>
        </w:rPr>
        <w:t>招商引资、</w:t>
      </w:r>
      <w:r>
        <w:rPr>
          <w:rFonts w:hint="default" w:ascii="Times New Roman" w:hAnsi="Times New Roman" w:cs="Times New Roman"/>
        </w:rPr>
        <w:t>商贸流通、外资外贸、</w:t>
      </w:r>
      <w:r>
        <w:rPr>
          <w:rFonts w:hint="default" w:ascii="Times New Roman" w:hAnsi="Times New Roman" w:cs="Times New Roman"/>
          <w:lang w:val="en-US" w:eastAsia="zh-CN"/>
        </w:rPr>
        <w:t>对外开放</w:t>
      </w:r>
      <w:r>
        <w:rPr>
          <w:rFonts w:hint="default" w:ascii="Times New Roman" w:hAnsi="Times New Roman" w:cs="Times New Roman"/>
        </w:rPr>
        <w:t>等核心业务，系统公开商务发展实施方案、重点工作成效、企业服务指南等关键信息，助力市场主体与社会公众全面掌握商务工作部署与进展。</w:t>
      </w:r>
      <w:r>
        <w:rPr>
          <w:rFonts w:hint="default" w:ascii="Times New Roman" w:hAnsi="Times New Roman" w:cs="Times New Roman"/>
          <w:lang w:val="en-US" w:eastAsia="zh-CN"/>
        </w:rPr>
        <w:t>本年度，通过政务网站</w:t>
      </w:r>
      <w:r>
        <w:rPr>
          <w:rFonts w:hint="default" w:ascii="Times New Roman" w:hAnsi="Times New Roman" w:cs="Times New Roman"/>
        </w:rPr>
        <w:t>累计发布</w:t>
      </w:r>
      <w:r>
        <w:rPr>
          <w:rFonts w:hint="default" w:ascii="Times New Roman" w:hAnsi="Times New Roman" w:cs="Times New Roman"/>
          <w:lang w:val="en-US" w:eastAsia="zh-CN"/>
        </w:rPr>
        <w:t>政策文件、年度计划、建议答复等各类文件共41条。持续</w:t>
      </w:r>
      <w:r>
        <w:rPr>
          <w:rFonts w:hint="default" w:ascii="Times New Roman" w:hAnsi="Times New Roman" w:cs="Times New Roman"/>
        </w:rPr>
        <w:t>完善政务公开互动交流机制，</w:t>
      </w:r>
      <w:r>
        <w:rPr>
          <w:rFonts w:hint="default" w:ascii="Times New Roman" w:hAnsi="Times New Roman" w:cs="Times New Roman"/>
          <w:lang w:val="en-US" w:eastAsia="zh-CN"/>
        </w:rPr>
        <w:t>通过政府开放日和政企座谈会等各类渠道，</w:t>
      </w:r>
      <w:r>
        <w:rPr>
          <w:rFonts w:hint="default" w:ascii="Times New Roman" w:hAnsi="Times New Roman" w:cs="Times New Roman"/>
        </w:rPr>
        <w:t>畅通诉求表达与回应渠道，健全高效回应处置流程，及时回应解决各方疑问与建议，持续提升政务公开的针对性与实效性。</w:t>
      </w:r>
    </w:p>
    <w:p w14:paraId="00923FA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2.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依申请公开工作方面。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本年度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，环翠区商务局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暂未收到依申请公开信息。</w:t>
      </w:r>
    </w:p>
    <w:p w14:paraId="2E0602D1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  <w:lang w:val="en-US" w:eastAsia="zh-CN" w:bidi="ar-SA"/>
        </w:rPr>
        <w:t>3.政府信息管理方面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。优化政府信息主动公开清单，立足全区商务领域履职实际，结合重点工作部署，编制了《环翠区商务局政府主动公开基本目录（2025年版）》，明确各事项的公开范围、核心要素、发布时限及推送渠道，建立清单动态调整机制，持续提升主动公开工作的精准性和有序性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；规范政策文件全周期管理，健全商务领域政策文件起草、论证、审核、发布、备案全流程管控体系，重点梳理排查与现行法律法规、上级政策要求不符的文件，及时完成修订或废止工作，确保政策文件体系的合规性与适配性，本年度宣布废止和失效2件，并动态调整文件有效性标注；构建信息公开前置审核闭环机制，明确各层级保密审查职责、流程标准及责任追究细则，保障政务信息公开工作安全有序推进。</w:t>
      </w:r>
    </w:p>
    <w:p w14:paraId="68AE2FB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  <w:lang w:val="en-US" w:eastAsia="zh-CN" w:bidi="ar-SA"/>
        </w:rPr>
        <w:t>4.平台建设方面。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通过“最威海 是环翠”新媒体平台累计公开政策文件、业务动态等信息23条，内容涵盖商务领域业务进展、上级政策传达、营商环境优化等多个关键领域，有效拓宽了信息公开覆盖面。同时，建立平台信息核查清理机制，定期排查过期失效信息，及时完成下架并公示，保障公开信息的时效性与可用性。</w:t>
      </w:r>
    </w:p>
    <w:p w14:paraId="4DEE1CB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  <w:lang w:val="en-US" w:eastAsia="zh-CN" w:bidi="ar-SA"/>
        </w:rPr>
        <w:t>5.监督保障方面。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优化完善政务公开组织架构，结合工作实际调整充实政务公开工作领导小组组成人员，形成“主要领导亲自抓、分管领导具体抓、各科室协同落实”的工作格局，确保监督保障责任层层压实。加强政务公开队伍建设，组织开展政务公开政策法规、工作流程</w:t>
      </w:r>
      <w:r>
        <w:rPr>
          <w:rFonts w:hint="eastAsia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保密审查等专题培训，提升工作人员的专业素养和业务能力，为政务公开工作规范高效推进提供坚实人才保障。</w:t>
      </w:r>
    </w:p>
    <w:p w14:paraId="7171F7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二、主动公开政府信息情况</w:t>
      </w:r>
    </w:p>
    <w:tbl>
      <w:tblPr>
        <w:tblStyle w:val="9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FD30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3E68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第二十条第（一）项</w:t>
            </w:r>
          </w:p>
        </w:tc>
      </w:tr>
      <w:tr w14:paraId="114E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FAC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30B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F29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4A4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现行有效件数</w:t>
            </w:r>
          </w:p>
        </w:tc>
      </w:tr>
      <w:tr w14:paraId="67A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4CE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6B9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56C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59A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122E4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6E7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28D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25E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CD7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78FF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02B9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第二十条第（五）项</w:t>
            </w:r>
          </w:p>
        </w:tc>
      </w:tr>
      <w:tr w14:paraId="2F711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8BE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F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本年处理决定数量</w:t>
            </w:r>
          </w:p>
        </w:tc>
      </w:tr>
      <w:tr w14:paraId="5C071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D2B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F7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28CE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720C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第二十条第（六）项</w:t>
            </w:r>
          </w:p>
        </w:tc>
      </w:tr>
      <w:tr w14:paraId="1398A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3E1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EF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本年处理决定数量</w:t>
            </w:r>
          </w:p>
        </w:tc>
      </w:tr>
      <w:tr w14:paraId="07546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4D0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8D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1CA59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7CE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F2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AC70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A4BB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第二十条第（八）项</w:t>
            </w:r>
          </w:p>
        </w:tc>
      </w:tr>
      <w:tr w14:paraId="5778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7C9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D0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本年收费金额（单位：万元）</w:t>
            </w:r>
          </w:p>
        </w:tc>
      </w:tr>
      <w:tr w14:paraId="3B1F4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84F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A1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271CC9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9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22137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0F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</w:rPr>
              <w:t>（本列数据的勾稽关系为：第一项加第二项之和，</w:t>
            </w:r>
          </w:p>
          <w:p w14:paraId="65AC3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ED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申请人情况</w:t>
            </w:r>
          </w:p>
        </w:tc>
      </w:tr>
      <w:tr w14:paraId="53719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A7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67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A7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BE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总计</w:t>
            </w:r>
          </w:p>
        </w:tc>
      </w:tr>
      <w:tr w14:paraId="21E0C0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E9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54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78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2" w:leftChars="-51" w:right="-163" w:rightChars="-51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75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right="-163" w:rightChars="-5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AB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right="-163" w:rightChars="-5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DC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2" w:leftChars="-51" w:right="-163" w:rightChars="-51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88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96" w:leftChars="-30" w:right="-205" w:rightChars="-64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5F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2A5051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DE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33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5C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5C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A8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A2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B6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4F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</w:tr>
      <w:tr w14:paraId="6D6A70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34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99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96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1F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54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63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0F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8A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</w:tr>
      <w:tr w14:paraId="20B9A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34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3B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58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CC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F7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F1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76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0F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8B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0E0427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F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72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93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67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A2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C9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A0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2B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12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5F6428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DC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45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5A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21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CC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78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1E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87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DB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C6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2D428A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AC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E2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2D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86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B4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28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1D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B7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FC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7C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28724B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D6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B2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71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C2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3B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83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9D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A7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CFA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97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338C64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90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34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EC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AE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52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A0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BE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CF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FE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1B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3FD7EE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14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1A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BA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1B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02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D5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6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52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26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5B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1411D6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C0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EF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3A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12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5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52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FF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BF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20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19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05A4B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6B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6E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9E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B7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7C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81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2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3C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EB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CC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4409D0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9F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1C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AD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78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F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8D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B1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2D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C1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8A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223583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41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1A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5A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7D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FC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D2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87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69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18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05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345B09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63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0D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36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87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69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86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10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EA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26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55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22E10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9F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1E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2D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D03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28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57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2D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69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D0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FD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78AB83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E4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9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72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90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FB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E5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AE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7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15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5A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2FC137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30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82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7C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E8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E7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C5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47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94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93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CB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347787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58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B4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6C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79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4F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CE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22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CF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66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E9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419B9B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07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BF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E3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D0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2E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81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8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38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A0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54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1E158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E9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BB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1F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5.要求行政机关确认或重新</w:t>
            </w:r>
          </w:p>
          <w:p w14:paraId="0D237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05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23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6A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45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15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65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0C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6A20D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B5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6D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A87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58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AF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BF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F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9B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C7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C6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792C5D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4A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2B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24B1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0A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99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8E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87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66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E6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6D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20EF71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E8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4E6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B9DE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77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AF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67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70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1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7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A2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5FEE9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D2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9E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C7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7F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96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04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B1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F2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2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 w14:paraId="660A17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07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00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98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02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22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50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E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CA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</w:tbl>
    <w:p w14:paraId="2229B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9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9E512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EB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EA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36E924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26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27" w:leftChars="-71" w:right="-259" w:rightChars="-8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114EF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27" w:leftChars="-71" w:right="-259" w:rightChars="-8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6A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66" w:leftChars="-21" w:right="-202" w:rightChars="-63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B7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25" w:leftChars="-39" w:right="-147" w:rightChars="-46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96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79" w:leftChars="-56" w:right="-179" w:rightChars="-56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11084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79" w:leftChars="-56" w:right="-179" w:rightChars="-56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98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 w14:paraId="0E650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76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E8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699730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F1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19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BD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D2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F6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51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0" w:leftChars="-50" w:right="-192" w:rightChars="-6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54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31" w:leftChars="-41" w:right="-134" w:rightChars="-42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61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92" w:leftChars="-60" w:right="-208" w:rightChars="-65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0ECDC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92" w:leftChars="-60" w:right="-208" w:rightChars="-65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DC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50" w:leftChars="-78" w:right="-234" w:rightChars="-73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09749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50" w:leftChars="-78" w:right="-234" w:rightChars="-73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23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67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50" w:leftChars="-47" w:right="-118" w:rightChars="-37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DB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08" w:leftChars="-65" w:right="-189" w:rightChars="-59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5ADA1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08" w:leftChars="-65" w:right="-189" w:rightChars="-59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33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65" w:leftChars="-83" w:right="-205" w:rightChars="-64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0514C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65" w:leftChars="-83" w:right="-205" w:rightChars="-64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68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04" w:leftChars="-33" w:right="-160" w:rightChars="-50" w:hanging="2" w:hangingChars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02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70AAB6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7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F3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A9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D9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D8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2F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99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6D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56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93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F3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1F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47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44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FB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</w:tbl>
    <w:p w14:paraId="5DDC683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  <w:t>五、存在的主要问题及改进情况</w:t>
      </w:r>
    </w:p>
    <w:p w14:paraId="70BAC4F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2025年，对照国家、省、市</w:t>
      </w:r>
      <w:r>
        <w:rPr>
          <w:rFonts w:hint="eastAsia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、区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关于政务公开工作各项部署要求，还存在一些问题和不足</w:t>
      </w:r>
      <w:r>
        <w:rPr>
          <w:rFonts w:hint="eastAsia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D359D63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11"/>
          <w:rFonts w:hint="eastAsia"/>
          <w:lang w:val="en-US" w:eastAsia="zh-CN"/>
        </w:rPr>
        <w:t>（一）存在问题。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一是政务公开内容覆盖面有待拓宽，部分领域信息发布存在滞后性，未能完全满足群众和企业的信息获取需求；二是公开形式创新性不足，线上线下公开渠道融合度不高，与群众、企业的互动回应机制不够健全，沟通交流的针对性有待提升；三是政务公开专业队伍建设仍需深化，部分工作人员对政策法规的理解掌握不够透彻，业务实操能力有待进一步提升。</w:t>
      </w:r>
    </w:p>
    <w:p w14:paraId="2E8BDAE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11"/>
          <w:rFonts w:hint="eastAsia"/>
          <w:lang w:val="en-US" w:eastAsia="zh-CN"/>
        </w:rPr>
        <w:t>（二）改进措施。</w:t>
      </w:r>
      <w:r>
        <w:rPr>
          <w:rFonts w:hint="default" w:ascii="Times New Roman" w:hAnsi="Times New Roman" w:cs="Times New Roman"/>
          <w:bCs/>
          <w:color w:val="auto"/>
          <w:kern w:val="2"/>
          <w:sz w:val="32"/>
          <w:szCs w:val="32"/>
          <w:lang w:val="en-US" w:eastAsia="zh-CN" w:bidi="ar-SA"/>
        </w:rPr>
        <w:t>区商务局将以问题为导向，持续深化政务公开工作。进一步强化政务公开工作力度，聚焦群众和企业关切，不断拓展公开内容的深度与广度，提升信息发布的及时性与精准性；积极创新公开形式，健全常态化互动交流机制，畅通意见反馈渠道，增强政务公开的互动性与实效性；持续加强队伍专业化建设，通过常态化培训、实操演练等方式提升工作人员业务能力，推动全区商务领域政务公开工作再上新台阶。</w:t>
      </w:r>
    </w:p>
    <w:p w14:paraId="02E37CB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  <w:t>六、其他需要报告的事项</w:t>
      </w:r>
    </w:p>
    <w:p w14:paraId="10446C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  <w:t>政府信息公开收费方面。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2025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年威海市环翠区商务局未收取政府信息公开信息处理费。</w:t>
      </w:r>
    </w:p>
    <w:p w14:paraId="3748C6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  <w:t>人大代表、政协委员提案办理方面。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2024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年环翠区商务局共承办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人大代表建议1件、政协委员提案12件，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目前，已全部办理完成，办复率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100%。</w:t>
      </w:r>
    </w:p>
    <w:p w14:paraId="520A900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  <w:t>3.其他方面。</w:t>
      </w:r>
      <w:bookmarkStart w:id="10" w:name="_GoBack"/>
      <w:bookmarkEnd w:id="10"/>
      <w:r>
        <w:rPr>
          <w:rFonts w:hint="default" w:ascii="Times New Roman" w:hAnsi="Times New Roman" w:cs="Times New Roman"/>
          <w:color w:val="auto"/>
          <w:lang w:val="en-US" w:eastAsia="zh-CN"/>
        </w:rPr>
        <w:t>区商务局严格落实《2025年威海市环翠区政务公开工作要点》要求，丰富公开形式，拓展公开信息的范围和载体。组建服务专班分片对接全区批发、零售、住宿、餐饮企业，依托常态化企业走访、“千人助万企”专项行动等载体，精准推送解读助企扶持政策。在对接过程中，全面摸排企业生产经营实情与发展诉求，针对企业提出的政策适用咨询、项目申报流程、资金补贴申领等高频问题，提供一对一精准答疑与实操指导，助力企业精准把握、高效运用政策红利，切实让政务公开成果转化为服务企业发展的实效。</w:t>
      </w:r>
    </w:p>
    <w:sectPr>
      <w:pgSz w:w="11906" w:h="16838"/>
      <w:pgMar w:top="1928" w:right="1531" w:bottom="170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914EF"/>
    <w:rsid w:val="032F27C8"/>
    <w:rsid w:val="0E6B25E0"/>
    <w:rsid w:val="1E663172"/>
    <w:rsid w:val="21F914EF"/>
    <w:rsid w:val="222E41A0"/>
    <w:rsid w:val="30A14D7C"/>
    <w:rsid w:val="34DE4287"/>
    <w:rsid w:val="3A9E50AF"/>
    <w:rsid w:val="3F7A35DD"/>
    <w:rsid w:val="41A80444"/>
    <w:rsid w:val="4E810A89"/>
    <w:rsid w:val="5FF55917"/>
    <w:rsid w:val="6E2837B0"/>
    <w:rsid w:val="74703F13"/>
    <w:rsid w:val="7FE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eastAsia="文星简小标宋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楷体_GB231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widowControl w:val="0"/>
      <w:spacing w:after="120" w:afterLines="0" w:afterAutospacing="0"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6"/>
    <w:next w:val="1"/>
    <w:qFormat/>
    <w:uiPriority w:val="0"/>
    <w:pPr>
      <w:ind w:firstLine="420" w:firstLineChars="200"/>
    </w:pPr>
  </w:style>
  <w:style w:type="character" w:customStyle="1" w:styleId="11">
    <w:name w:val="标题 3 Char"/>
    <w:link w:val="4"/>
    <w:qFormat/>
    <w:uiPriority w:val="0"/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6700;&#38754;\&#22522;&#30784;&#25991;&#26412;&#27169;&#29256;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bd827947-5458-49b8-93ba-4b4fa2f81d70</errorID>
      <errorWord>0631—5273106</errorWord>
      <group>L1_Punc</group>
      <groupName>标点问题</groupName>
      <ability>L2_Punc</ability>
      <abilityName>标点符号检查</abilityName>
      <candidateList>
        <item>0631-5273106</item>
      </candidateList>
      <explain>电话号码使用短横线。</explain>
      <paraID>3E183F9E</paraID>
      <start>218</start>
      <end>230</end>
      <status>modified</status>
      <modifiedWord>0631-5273106</modifiedWord>
      <trackRevisions>false</trackRevisions>
    </reviewItem>
    <reviewItem>
      <errorID>59326aaa-3c2a-4870-82d7-b1571b074209</errorID>
      <errorWord>、及</errorWord>
      <group>L1_Grammar</group>
      <groupName>语法问题</groupName>
      <ability>L2_Order</ability>
      <abilityName>语序不当</abilityName>
      <candidateList>
        <item>、</item>
      </candidateList>
      <explain>句子可能没有遵循时空、逻辑顺序，或者介词、关联词等位置不当。</explain>
      <paraID>4DEE1CB2</paraID>
      <start>121</start>
      <end>122</end>
      <status>modified</status>
      <modifiedWord>、</modifiedWord>
      <trackRevisions>false</trackRevisions>
    </reviewItem>
    <reviewItem>
      <errorID>9974d039-d5bb-4e6c-96d1-2c77789441da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46A87B31</paraID>
      <start>22</start>
      <end>24</end>
      <status>ignored</status>
      <modifiedWord/>
      <trackRevisions>false</trackRevisions>
    </reviewItem>
    <reviewItem>
      <errorID>97f9fd01-40b1-4624-992f-4bf42ac58c24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 24B1728</paraID>
      <start>26</start>
      <end>28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c2e028-ee72-4e89-aa06-ffb5527fae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基础文本模版.dotx</Template>
  <Pages>7</Pages>
  <Words>2916</Words>
  <Characters>3048</Characters>
  <Lines>0</Lines>
  <Paragraphs>0</Paragraphs>
  <TotalTime>13</TotalTime>
  <ScaleCrop>false</ScaleCrop>
  <LinksUpToDate>false</LinksUpToDate>
  <CharactersWithSpaces>3050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2026-01-14T01:32:00Z</dcterms:created>
  <dc:creator>LIUKAI</dc:creator>
  <cp:lastModifiedBy>LIUKAI</cp:lastModifiedBy>
  <dcterms:modified xsi:type="dcterms:W3CDTF">2026-01-22T08:45:04Z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7CB4E3FFAC694634B999625CA1B92D5E_13</vt:lpwstr>
  </property>
  <property fmtid="{D5CDD505-2E9C-101B-9397-08002B2CF9AE}" pid="4" name="KSOTemplateDocerSaveRecord">
    <vt:lpwstr>eyJoZGlkIjoiOGYzZTM4YmFjMmI0YzczOTAwMjY5NTFiMmJmOTQ3NzYiLCJ1c2VySWQiOiIyMDM2NTc4MCJ9</vt:lpwstr>
  </property>
</Properties>
</file>