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文星简小标宋" w:cs="Times New Roman"/>
          <w:color w:val="FF0000"/>
          <w:spacing w:val="-60"/>
          <w:w w:val="66"/>
          <w:sz w:val="116"/>
        </w:rPr>
      </w:pPr>
    </w:p>
    <w:p>
      <w:pPr>
        <w:jc w:val="center"/>
        <w:rPr>
          <w:rFonts w:hint="default" w:ascii="Times New Roman" w:hAnsi="Times New Roman" w:eastAsia="文星简小标宋" w:cs="Times New Roman"/>
          <w:spacing w:val="-60"/>
          <w:sz w:val="116"/>
          <w:szCs w:val="116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威环政任〔20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文星简小标宋" w:cs="Times New Roman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jc w:val="center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威海市环翠区人民政府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jc w:val="center"/>
        <w:rPr>
          <w:rFonts w:hint="eastAsia"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</w:rPr>
        <w:t>关于任免陈鹏远等工作人员职务的通知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textAlignment w:val="center"/>
        <w:rPr>
          <w:rFonts w:hint="eastAsia" w:ascii="方正小标宋简体" w:eastAsia="方正小标宋简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各镇政府、街道办事处，里口山管理服务中心，区政府各部门、单位：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区人民政府决定，任命：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陈鹏远兼任威海市环翠区大数据局局长；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黄斌为威海市环翠区人民政府办公室副主任（试用期一年）；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褚衍文为威海市环翠区司法局副局长（试用期一年）。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免去：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仿宋_GB2312" w:cs="仿宋_GB2312"/>
          <w:color w:val="auto"/>
          <w:sz w:val="32"/>
          <w:szCs w:val="32"/>
          <w:lang w:eastAsia="zh-CN"/>
        </w:rPr>
        <w:t>吕学良的威海市环翠区人民政府办公室副主任、威海市环翠区大数据局局长职务。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300" w:lineRule="exact"/>
        <w:ind w:firstLine="640" w:firstLineChars="200"/>
        <w:textAlignment w:val="center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300" w:lineRule="exact"/>
      </w:pPr>
    </w:p>
    <w:p>
      <w:pPr>
        <w:keepNext w:val="0"/>
        <w:keepLines w:val="0"/>
        <w:pageBreakBefore w:val="0"/>
        <w:widowControl w:val="0"/>
        <w:tabs>
          <w:tab w:val="left" w:pos="4770"/>
        </w:tabs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威海市</w:t>
      </w:r>
      <w:r>
        <w:rPr>
          <w:rFonts w:hint="eastAsia" w:ascii="仿宋_GB2312" w:hAnsi="仿宋_GB2312" w:eastAsia="仿宋_GB2312" w:cs="仿宋_GB2312"/>
          <w:sz w:val="32"/>
          <w:szCs w:val="32"/>
        </w:rPr>
        <w:t>环翠区人民政府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520" w:lineRule="exact"/>
        <w:jc w:val="right"/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202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_GB2312" w:cs="仿宋_GB2312"/>
          <w:sz w:val="32"/>
          <w:szCs w:val="32"/>
        </w:rPr>
        <w:t>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_GB2312" w:cs="仿宋_GB2312"/>
          <w:sz w:val="32"/>
          <w:szCs w:val="32"/>
        </w:rPr>
        <w:t>日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（此件公开发布）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</w:pPr>
      <w:bookmarkStart w:id="0" w:name="_GoBack"/>
      <w:bookmarkEnd w:id="0"/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701" w:right="1417" w:bottom="1701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星简小标宋">
    <w:altName w:val="方正小标宋_GBK"/>
    <w:panose1 w:val="02010609000101010101"/>
    <w:charset w:val="00"/>
    <w:family w:val="modern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1YmE0NzkyN2I5MDNiODVlNmYxN2FlYjIyZGRmMzAifQ=="/>
    <w:docVar w:name="KSO_WPS_MARK_KEY" w:val="842b3277-89ee-4b9d-a208-225354cdbcf9"/>
  </w:docVars>
  <w:rsids>
    <w:rsidRoot w:val="00172A27"/>
    <w:rsid w:val="0005335A"/>
    <w:rsid w:val="00086233"/>
    <w:rsid w:val="00314002"/>
    <w:rsid w:val="004F7E3F"/>
    <w:rsid w:val="006A3079"/>
    <w:rsid w:val="009B54CD"/>
    <w:rsid w:val="00A4349C"/>
    <w:rsid w:val="00CA1313"/>
    <w:rsid w:val="00D43BA0"/>
    <w:rsid w:val="00D60EAF"/>
    <w:rsid w:val="00DD52EA"/>
    <w:rsid w:val="00E40880"/>
    <w:rsid w:val="024B4F09"/>
    <w:rsid w:val="044D0BAE"/>
    <w:rsid w:val="051165CF"/>
    <w:rsid w:val="13107B92"/>
    <w:rsid w:val="14AF7B02"/>
    <w:rsid w:val="151B6B0E"/>
    <w:rsid w:val="188A14F3"/>
    <w:rsid w:val="1A752070"/>
    <w:rsid w:val="1A9775EE"/>
    <w:rsid w:val="1F9463DE"/>
    <w:rsid w:val="21BB2458"/>
    <w:rsid w:val="23743340"/>
    <w:rsid w:val="24DA7D39"/>
    <w:rsid w:val="2BA40EA1"/>
    <w:rsid w:val="30EC1693"/>
    <w:rsid w:val="30F31EC9"/>
    <w:rsid w:val="39437EA9"/>
    <w:rsid w:val="3B2220F5"/>
    <w:rsid w:val="40F27891"/>
    <w:rsid w:val="411E653D"/>
    <w:rsid w:val="44CA2552"/>
    <w:rsid w:val="4A9404AF"/>
    <w:rsid w:val="4C6E3C9C"/>
    <w:rsid w:val="4EA97E9D"/>
    <w:rsid w:val="4F3D70A6"/>
    <w:rsid w:val="526F0E1B"/>
    <w:rsid w:val="53FD4F04"/>
    <w:rsid w:val="55370152"/>
    <w:rsid w:val="55E66AC1"/>
    <w:rsid w:val="57F871AF"/>
    <w:rsid w:val="586F5758"/>
    <w:rsid w:val="58F85DEC"/>
    <w:rsid w:val="60A3411E"/>
    <w:rsid w:val="67B86B7D"/>
    <w:rsid w:val="73167221"/>
    <w:rsid w:val="746F6348"/>
    <w:rsid w:val="74D67E06"/>
    <w:rsid w:val="75C406F4"/>
    <w:rsid w:val="78831780"/>
    <w:rsid w:val="7B415F5A"/>
    <w:rsid w:val="7DF7C64D"/>
    <w:rsid w:val="FFB81A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 w:firstLine="420"/>
    </w:p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200" w:firstLineChars="200"/>
    </w:p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7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eastAsia="仿宋_GB2312"/>
      <w:sz w:val="32"/>
      <w:szCs w:val="24"/>
    </w:rPr>
  </w:style>
  <w:style w:type="paragraph" w:customStyle="1" w:styleId="10">
    <w:name w:val="p0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ser/C:\home\user\C:\Users\Administrator.PC-20221031PHDU\Desktop\Normal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Company>Microsoft China</Company>
  <Pages>2</Pages>
  <Words>210</Words>
  <Characters>217</Characters>
  <Lines>6</Lines>
  <Paragraphs>1</Paragraphs>
  <TotalTime>8</TotalTime>
  <ScaleCrop>false</ScaleCrop>
  <LinksUpToDate>false</LinksUpToDate>
  <CharactersWithSpaces>227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2011-09-13T19:13:00Z</dcterms:created>
  <dc:creator>Tian</dc:creator>
  <cp:lastModifiedBy>zyl</cp:lastModifiedBy>
  <cp:lastPrinted>2024-07-22T10:56:00Z</cp:lastPrinted>
  <dcterms:modified xsi:type="dcterms:W3CDTF">2024-08-12T11:06:09Z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2C3DCC0399144ABFA0AD3349AA0CA16B_13</vt:lpwstr>
  </property>
</Properties>
</file>