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>
      <w:pPr>
        <w:pStyle w:val="2"/>
        <w:rPr>
          <w:rFonts w:hint="default"/>
        </w:rPr>
      </w:pPr>
    </w:p>
    <w:p>
      <w:pPr>
        <w:jc w:val="center"/>
        <w:rPr>
          <w:rFonts w:hint="default" w:ascii="Times New Roman" w:hAnsi="Times New Roman" w:eastAsia="文星简小标宋" w:cs="Times New Roman"/>
          <w:spacing w:val="-60"/>
          <w:sz w:val="116"/>
          <w:szCs w:val="11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关于任免刘杨等工作人员职务的通知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刘杨为威海环翠省级旅游度假区管委会副主任、党政办公室主任（试用期一年）；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董亭亭为威海市环翠区自然资源局副局长（试用期一年）；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陈鹏为威海市环翠区住房和城乡建设局副局长；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陈斌为威海市环翠区农业农村局副局长，免去其威海市环翠区环翠楼街道办事处副主任职务；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王媛媛</w:t>
      </w: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兼任威海市环翠区广播电视局局长；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毕延民为威海市环翠区综合行政执法局副局长，免去其威海市环翠区嵩山街道办事处副主任职务；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姜炳琪为威海市环翠区嵩山街道办事处副主任；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林辰蔚为威海市环翠区孙家疃街道办事处副主任，免去其威海市环翠区文化和旅游局副局长、威海市环翠区广播电视局局长职务；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栾雅琴为威海市环翠区环翠楼街道办事处副主任；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刘畅为威海市环翠区羊亭镇民生服务办公室副主任（副科级）；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李璐为威海市环翠区羊亭镇平安法治办公室副主任（副科级）；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贺言红为威海市环翠区张村镇民生服务办公室副主任（副科级）；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邓楠为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威海市环翠区桥头镇党政事务综合办公室副主任（副科级）；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刘鹏程为威海市环翠区桥头镇经济发展办公室副主任（副科级）；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王爱芬为威海市环翠区桥头镇民生服务办公室副主任（副科级）；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王兴为威海市环翠区桥头镇平安法治办公室副主任（副科级）；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刘静为威海市环翠区温泉镇经济发展办公室副主任（副科级）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（试用期一年）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孙蓓蓓为威海市环翠区竹岛街道党政事务综合办公室副主任（副科级）；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彭亮为威海市环翠区鲸园街道民生服务办公室副主任（副科级）；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孙亚新为威海市环翠区孙家疃街道党建工作办公室副主任（副科级）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（试用期一年）</w:t>
      </w: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李敏为威海市环翠区孙家疃街道经济发展办公室副主任（副科级）；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孔宪振为</w:t>
      </w: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威海市环翠区环翠楼街道平安法治办公室副主任（副科级）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（试用期一年）</w:t>
      </w: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丛忠义的威海环翠省级旅游度假区管委会副主任、农业办公室主任职务；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梁刚的威海市环翠区农业农村局副局长职务；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李玫颖的威海市环翠区竹岛街道办事处副主任职务；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孙良才的威海市环翠区嵩山街道办事处副主任职务；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李媛媛、田艳、孙源的威海市环翠区孙家疃街道办事处副主任职务。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  <w:shd w:val="clear" w:color="auto" w:fill="auto"/>
          <w:lang w:eastAsia="zh-CN"/>
        </w:rPr>
        <w:t>因机构改革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有关同志原任的镇（街道）内设机构和事业单位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领导职务自然免除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环翠区人民政府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pStyle w:val="7"/>
        <w:spacing w:line="480" w:lineRule="exact"/>
        <w:ind w:right="210"/>
        <w:rPr>
          <w:rFonts w:hint="default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314002"/>
    <w:rsid w:val="004F7E3F"/>
    <w:rsid w:val="006A3079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14AF7B02"/>
    <w:rsid w:val="151B6B0E"/>
    <w:rsid w:val="188A14F3"/>
    <w:rsid w:val="1A752070"/>
    <w:rsid w:val="1A9775EE"/>
    <w:rsid w:val="1F9463DE"/>
    <w:rsid w:val="21BB2458"/>
    <w:rsid w:val="23743340"/>
    <w:rsid w:val="24DA7D39"/>
    <w:rsid w:val="29886391"/>
    <w:rsid w:val="2BA40EA1"/>
    <w:rsid w:val="30F31EC9"/>
    <w:rsid w:val="39025AF6"/>
    <w:rsid w:val="39437EA9"/>
    <w:rsid w:val="3B2220F5"/>
    <w:rsid w:val="40F27891"/>
    <w:rsid w:val="411E653D"/>
    <w:rsid w:val="44CA2552"/>
    <w:rsid w:val="4A9404AF"/>
    <w:rsid w:val="4C6E3C9C"/>
    <w:rsid w:val="4EA97E9D"/>
    <w:rsid w:val="4F3D70A6"/>
    <w:rsid w:val="526F0E1B"/>
    <w:rsid w:val="55370152"/>
    <w:rsid w:val="55E66AC1"/>
    <w:rsid w:val="58F85DEC"/>
    <w:rsid w:val="5F9FAF2A"/>
    <w:rsid w:val="60A3411E"/>
    <w:rsid w:val="65A73073"/>
    <w:rsid w:val="66490074"/>
    <w:rsid w:val="6E3636BA"/>
    <w:rsid w:val="70DB1713"/>
    <w:rsid w:val="73167221"/>
    <w:rsid w:val="746F6348"/>
    <w:rsid w:val="74D67E06"/>
    <w:rsid w:val="75C406F4"/>
    <w:rsid w:val="78831780"/>
    <w:rsid w:val="7B415F5A"/>
    <w:rsid w:val="FFF71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C:\Users\Administrator.PC-20221031PHDU\Desktop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 China</Company>
  <Pages>3</Pages>
  <Words>934</Words>
  <Characters>934</Characters>
  <Lines>6</Lines>
  <Paragraphs>1</Paragraphs>
  <TotalTime>11</TotalTime>
  <ScaleCrop>false</ScaleCrop>
  <LinksUpToDate>false</LinksUpToDate>
  <CharactersWithSpaces>972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2011-09-13T19:13:00Z</dcterms:created>
  <dc:creator>Tian</dc:creator>
  <cp:lastModifiedBy>zyl</cp:lastModifiedBy>
  <cp:lastPrinted>2024-07-22T10:59:00Z</cp:lastPrinted>
  <dcterms:modified xsi:type="dcterms:W3CDTF">2024-08-12T11:18:10Z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B70BFCB4D79540BCAC8B9A8AE3310B14_13</vt:lpwstr>
  </property>
</Properties>
</file>