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879"/>
        <w:jc w:val="center"/>
        <w:rPr>
          <w:rFonts w:hint="default" w:ascii="Times New Roman" w:hAnsi="Times New Roman" w:eastAsia="文星简小标宋" w:cs="Times New Roman"/>
          <w:bCs/>
          <w:sz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ascii="Times New Roman" w:hAnsi="Times New Roman" w:eastAsia="文星简小标宋"/>
          <w:color w:val="000000" w:themeColor="text1"/>
          <w:sz w:val="44"/>
          <w:szCs w:val="44"/>
        </w:rPr>
      </w:pPr>
      <w:r>
        <w:rPr>
          <w:rFonts w:hint="eastAsia" w:ascii="Times New Roman" w:hAnsi="Times New Roman" w:eastAsia="文星简小标宋"/>
          <w:color w:val="000000" w:themeColor="text1"/>
          <w:sz w:val="44"/>
          <w:szCs w:val="44"/>
        </w:rPr>
        <w:t>威海市环翠区人民政府办公室</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ascii="Times New Roman" w:hAnsi="Times New Roman" w:eastAsia="文星简小标宋"/>
          <w:color w:val="000000" w:themeColor="text1"/>
          <w:sz w:val="44"/>
          <w:szCs w:val="44"/>
        </w:rPr>
      </w:pPr>
      <w:r>
        <w:rPr>
          <w:rFonts w:hint="eastAsia" w:ascii="Times New Roman" w:hAnsi="Times New Roman" w:eastAsia="文星简小标宋"/>
          <w:color w:val="000000" w:themeColor="text1"/>
          <w:sz w:val="44"/>
          <w:szCs w:val="44"/>
        </w:rPr>
        <w:t>关于印发环翠区推进工业互联网加快发展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ascii="Times New Roman" w:hAnsi="Times New Roman" w:eastAsia="文星简小标宋"/>
          <w:color w:val="000000" w:themeColor="text1"/>
          <w:sz w:val="44"/>
          <w:szCs w:val="44"/>
        </w:rPr>
      </w:pPr>
      <w:r>
        <w:rPr>
          <w:rFonts w:hint="eastAsia" w:ascii="Times New Roman" w:hAnsi="Times New Roman" w:eastAsia="文星简小标宋"/>
          <w:color w:val="000000" w:themeColor="text1"/>
          <w:sz w:val="44"/>
          <w:szCs w:val="44"/>
        </w:rPr>
        <w:t>实施方案的通知</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ascii="Times New Roman" w:hAnsi="Times New Roman"/>
          <w:bCs/>
          <w:color w:val="000000" w:themeColor="text1"/>
          <w:szCs w:val="32"/>
        </w:rPr>
      </w:pPr>
      <w:r>
        <w:rPr>
          <w:rFonts w:hint="eastAsia" w:ascii="Times New Roman" w:hAnsi="Times New Roman"/>
          <w:bCs/>
          <w:color w:val="000000" w:themeColor="text1"/>
          <w:szCs w:val="32"/>
        </w:rPr>
        <w:t>各镇政府、街道办事处，区政府有关部门、单位：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bCs/>
          <w:color w:val="000000" w:themeColor="text1"/>
          <w:szCs w:val="32"/>
        </w:rPr>
      </w:pPr>
      <w:r>
        <w:rPr>
          <w:rFonts w:hint="eastAsia" w:ascii="Times New Roman" w:hAnsi="Times New Roman"/>
          <w:bCs/>
          <w:color w:val="000000" w:themeColor="text1"/>
          <w:szCs w:val="32"/>
        </w:rPr>
        <w:t>《环翠区推进工业互联网加快发展实施方案》已经区政府研究同意，现印发给你们，请认真组织实施。</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bCs/>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bCs/>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792" w:firstLineChars="1200"/>
        <w:textAlignment w:val="auto"/>
        <w:outlineLvl w:val="9"/>
        <w:rPr>
          <w:bCs/>
          <w:color w:val="000000" w:themeColor="text1"/>
          <w:szCs w:val="32"/>
        </w:rPr>
      </w:pPr>
      <w:r>
        <w:rPr>
          <w:rFonts w:hint="eastAsia"/>
          <w:bCs/>
          <w:color w:val="000000" w:themeColor="text1"/>
          <w:szCs w:val="32"/>
        </w:rPr>
        <w:t>威海市环翠区人民政府办公室</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056" w:firstLineChars="1600"/>
        <w:textAlignment w:val="auto"/>
        <w:outlineLvl w:val="9"/>
        <w:rPr>
          <w:bCs/>
          <w:color w:val="000000" w:themeColor="text1"/>
          <w:szCs w:val="32"/>
        </w:rPr>
      </w:pPr>
      <w:r>
        <w:rPr>
          <w:rFonts w:hint="eastAsia"/>
          <w:bCs/>
          <w:color w:val="000000" w:themeColor="text1"/>
          <w:szCs w:val="32"/>
        </w:rPr>
        <w:t>2021年</w:t>
      </w:r>
      <w:r>
        <w:rPr>
          <w:rFonts w:hint="eastAsia"/>
          <w:bCs/>
          <w:color w:val="000000" w:themeColor="text1"/>
          <w:szCs w:val="32"/>
          <w:lang w:val="en-US" w:eastAsia="zh-CN"/>
        </w:rPr>
        <w:t>1</w:t>
      </w:r>
      <w:r>
        <w:rPr>
          <w:rFonts w:hint="eastAsia"/>
          <w:bCs/>
          <w:color w:val="000000" w:themeColor="text1"/>
          <w:szCs w:val="32"/>
        </w:rPr>
        <w:t>月</w:t>
      </w:r>
      <w:r>
        <w:rPr>
          <w:rFonts w:hint="eastAsia"/>
          <w:bCs/>
          <w:color w:val="000000" w:themeColor="text1"/>
          <w:szCs w:val="32"/>
          <w:lang w:val="en-US" w:eastAsia="zh-CN"/>
        </w:rPr>
        <w:t>12</w:t>
      </w:r>
      <w:r>
        <w:rPr>
          <w:rFonts w:hint="eastAsia"/>
          <w:bCs/>
          <w:color w:val="000000" w:themeColor="text1"/>
          <w:szCs w:val="32"/>
        </w:rPr>
        <w:t>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bCs/>
          <w:color w:val="000000" w:themeColor="text1"/>
          <w:szCs w:val="32"/>
        </w:rPr>
      </w:pPr>
    </w:p>
    <w:p>
      <w:pPr>
        <w:pStyle w:val="22"/>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（此件公开发布）</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eastAsia="文星简小标宋"/>
          <w:color w:val="000000" w:themeColor="text1"/>
          <w:sz w:val="44"/>
          <w:szCs w:val="44"/>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hint="eastAsia" w:ascii="Times New Roman" w:hAnsi="Times New Roman"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hint="eastAsia" w:ascii="Times New Roman" w:hAnsi="Times New Roman"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hint="eastAsia" w:ascii="Times New Roman" w:hAnsi="Times New Roman"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hint="eastAsia" w:ascii="Times New Roman" w:hAnsi="Times New Roman"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hint="eastAsia" w:ascii="Times New Roman" w:hAnsi="Times New Roman"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hint="eastAsia" w:ascii="Times New Roman" w:hAnsi="Times New Roman"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hint="eastAsia" w:ascii="Times New Roman" w:hAnsi="Times New Roman" w:eastAsia="文星简小标宋"/>
          <w:color w:val="000000" w:themeColor="text1"/>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contextualSpacing/>
        <w:jc w:val="center"/>
        <w:textAlignment w:val="auto"/>
        <w:outlineLvl w:val="9"/>
        <w:rPr>
          <w:rFonts w:ascii="Times New Roman" w:hAnsi="Times New Roman" w:eastAsia="文星简小标宋"/>
          <w:color w:val="000000" w:themeColor="text1"/>
          <w:sz w:val="44"/>
          <w:szCs w:val="44"/>
        </w:rPr>
      </w:pPr>
      <w:bookmarkStart w:id="0" w:name="_GoBack"/>
      <w:bookmarkEnd w:id="0"/>
      <w:r>
        <w:rPr>
          <w:rFonts w:hint="eastAsia" w:ascii="Times New Roman" w:hAnsi="Times New Roman" w:eastAsia="文星简小标宋"/>
          <w:color w:val="000000" w:themeColor="text1"/>
          <w:sz w:val="44"/>
          <w:szCs w:val="44"/>
        </w:rPr>
        <w:t>环翠区推进工业互联网加快发展实施方案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bCs/>
          <w:color w:val="000000" w:themeColor="text1"/>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bCs/>
          <w:color w:val="000000" w:themeColor="text1"/>
          <w:szCs w:val="32"/>
        </w:rPr>
      </w:pPr>
      <w:r>
        <w:rPr>
          <w:rFonts w:hint="eastAsia" w:ascii="Times New Roman" w:hAnsi="Times New Roman"/>
          <w:bCs/>
          <w:color w:val="000000" w:themeColor="text1"/>
          <w:szCs w:val="32"/>
        </w:rPr>
        <w:t>为贯彻落实《国务院关于深化“互联网+先进制造业”发展工业互联网的指导意见》（国发〔2017〕50号）等文件精神，推进新一代信息技术与制造业深度融合，加快发展工业互联网，提升制造业数字化、网络化、智能化水平，结合我区实际，制定本实施方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eastAsia="黑体"/>
          <w:color w:val="000000" w:themeColor="text1"/>
          <w:szCs w:val="32"/>
        </w:rPr>
      </w:pPr>
      <w:r>
        <w:rPr>
          <w:rFonts w:hint="eastAsia" w:ascii="Times New Roman" w:hAnsi="Times New Roman" w:eastAsia="黑体"/>
          <w:color w:val="000000" w:themeColor="text1"/>
          <w:szCs w:val="32"/>
        </w:rPr>
        <w:t>一、提升工业互联网网络支撑能力</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color w:val="000000" w:themeColor="text1"/>
          <w:szCs w:val="32"/>
        </w:rPr>
      </w:pPr>
      <w:r>
        <w:rPr>
          <w:rFonts w:hint="eastAsia" w:eastAsia="楷体_GB2312"/>
          <w:color w:val="000000" w:themeColor="text1"/>
          <w:szCs w:val="32"/>
        </w:rPr>
        <w:t>1.建设现代化基础通讯网络。</w:t>
      </w:r>
      <w:r>
        <w:rPr>
          <w:rFonts w:hint="eastAsia"/>
          <w:color w:val="000000" w:themeColor="text1"/>
          <w:szCs w:val="32"/>
        </w:rPr>
        <w:t>加快提升通信网络架构，完成城乡双千兆光纤网络改造工程。到2022年，基本建成城乡一体、天地协同，有线、无线、卫星宽带网络互补的现代化通信网络，城乡家庭、企业千兆以上宽带接入能力达到100%。（责任单位：区工信局、联通环翠分公司、移动环翠分公司、电信环翠分公司、广电环翠分公司、铁塔公司环翠办事处；各镇、街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2.推进5G网络基础设施建设。</w:t>
      </w:r>
      <w:r>
        <w:rPr>
          <w:rFonts w:hint="eastAsia" w:ascii="Times New Roman" w:hAnsi="Times New Roman"/>
          <w:color w:val="000000" w:themeColor="text1"/>
          <w:szCs w:val="32"/>
        </w:rPr>
        <w:t>加快推进5G基站建设和组网服务，实现城乡重点地区5G网络覆盖和规模化商用。到2022年，全区建成5G基站800个以上，城区、镇街驻地等城乡重点区域和有应用需求的企业实现5G网络服务全覆盖，形成大容量、高带宽、低时延、泛在的5G网络支撑服务体系。（责任单位：区工信局、发改局、市场监管局、联通环翠分公司、移动环翠分公司、电信环翠分公司、</w:t>
      </w:r>
      <w:r>
        <w:rPr>
          <w:rFonts w:hint="eastAsia" w:ascii="Times New Roman"/>
          <w:color w:val="000000" w:themeColor="text1"/>
          <w:szCs w:val="32"/>
        </w:rPr>
        <w:t>广电</w:t>
      </w:r>
      <w:r>
        <w:rPr>
          <w:rFonts w:hint="eastAsia" w:ascii="Times New Roman" w:hAnsi="Times New Roman"/>
          <w:color w:val="000000" w:themeColor="text1"/>
          <w:szCs w:val="32"/>
        </w:rPr>
        <w:t>环翠分公司</w:t>
      </w:r>
      <w:r>
        <w:rPr>
          <w:rFonts w:hint="eastAsia" w:ascii="Times New Roman"/>
          <w:color w:val="000000" w:themeColor="text1"/>
          <w:szCs w:val="32"/>
        </w:rPr>
        <w:t>、铁塔公司环翠办事处；各镇、街道</w:t>
      </w:r>
      <w:r>
        <w:rPr>
          <w:rFonts w:hint="eastAsia" w:ascii="Times New Roman" w:hAnsi="Times New Roman"/>
          <w:color w:val="000000" w:themeColor="text1"/>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3.推进工业互联网标识解析二级节点服务应用。</w:t>
      </w:r>
      <w:r>
        <w:rPr>
          <w:rFonts w:hint="eastAsia" w:ascii="Times New Roman" w:hAnsi="Times New Roman"/>
          <w:color w:val="000000" w:themeColor="text1"/>
          <w:szCs w:val="32"/>
        </w:rPr>
        <w:t xml:space="preserve">借助威海市建设工业互联网标识解析二级节点平台进入国家战略布局的机会，推动我区企业与中国移动建立合作关系，助力我区工业企业使用标识解析服务。到2022年，推动10家以上企业接入二级节点平台，年标识解析量超过20万次。（责任单位：区工信局）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eastAsia="黑体"/>
          <w:color w:val="000000" w:themeColor="text1"/>
          <w:szCs w:val="32"/>
        </w:rPr>
      </w:pPr>
      <w:r>
        <w:rPr>
          <w:rFonts w:hint="eastAsia" w:ascii="Times New Roman" w:hAnsi="Times New Roman" w:eastAsia="黑体"/>
          <w:color w:val="000000" w:themeColor="text1"/>
          <w:szCs w:val="32"/>
        </w:rPr>
        <w:t>二、加强工业互联网建设应用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4.提升企业信息化水平。</w:t>
      </w:r>
      <w:r>
        <w:rPr>
          <w:rFonts w:hint="eastAsia" w:ascii="Times New Roman" w:hAnsi="Times New Roman"/>
          <w:color w:val="000000" w:themeColor="text1"/>
          <w:szCs w:val="32"/>
        </w:rPr>
        <w:t xml:space="preserve">持续推进工业化和信息化“两化融合”，通过组织开展“两化融合”评估、参加国家两化融合管理体系贯标认定等手段，不断提升企业生产、管理、服务等环节的信息化水平。深入推进“企业上云”，鼓励企业将研发设计、生产制造、运营管理、生产设备等向云端迁移，争取利用3年时间，全区小微以上企业普遍实现信息化管理和运营。（责任单位：区工信局、科技局）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5.推进企业智能化改造。</w:t>
      </w:r>
      <w:r>
        <w:rPr>
          <w:rFonts w:hint="eastAsia" w:ascii="Times New Roman" w:hAnsi="Times New Roman"/>
          <w:bCs/>
          <w:color w:val="000000" w:themeColor="text1"/>
          <w:szCs w:val="32"/>
        </w:rPr>
        <w:t>鼓励企业应用新一代信息技术，对产品设计、生产、物流、销售、服务等生命周期全过程的各类装备进行数字化、网络化、智能化改造，努力扩大数字化、智能化装备应用规模，实现设备互联，提升利用效率。在轮胎、食品、服装等流程制造领域，重点推进企</w:t>
      </w:r>
      <w:r>
        <w:rPr>
          <w:rFonts w:hint="eastAsia" w:ascii="Times New Roman" w:hAnsi="Times New Roman"/>
          <w:color w:val="000000" w:themeColor="text1"/>
          <w:szCs w:val="32"/>
        </w:rPr>
        <w:t xml:space="preserve">业生产线网络化、智能化改造；在空港设备、化工机械等离散制造领域，重点推进企业数字化设计、流程优化、精益生产等环节智能化提升。加强智能工厂和数字化车间培育认定，争取利用3年时间，打造18家以上智能工厂和数字化车间。（责任单位：区工信局） </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contextualSpacing/>
        <w:textAlignment w:val="auto"/>
        <w:outlineLvl w:val="9"/>
        <w:rPr>
          <w:color w:val="000000" w:themeColor="text1"/>
          <w:szCs w:val="32"/>
        </w:rPr>
      </w:pPr>
      <w:r>
        <w:rPr>
          <w:rFonts w:hint="eastAsia" w:eastAsia="楷体_GB2312"/>
          <w:color w:val="000000" w:themeColor="text1"/>
          <w:szCs w:val="32"/>
        </w:rPr>
        <w:t>6.建设应用工业互联网平台。</w:t>
      </w:r>
      <w:r>
        <w:rPr>
          <w:rFonts w:hint="eastAsia"/>
          <w:color w:val="000000" w:themeColor="text1"/>
          <w:szCs w:val="32"/>
        </w:rPr>
        <w:t xml:space="preserve">支持环球渔具、汉鼎渔具、宝飞龙钓具等龙头企业率先整合渔具行业资源，打造渔具行业综合工业互联网平台，通过工业互联网平台把设备、生产线、供应商、产品和客户紧密连接起来；积极引导渔具行业全产业链上下游企业“上平台用平台”，共建渔具行业工业互联网示范基地。推动中型以上企业加强工业互联网平台建设，重点支持三角集团、广泰空港、新北洋数码等企业，整合内部研发、设计、生产等资源，建设企业级工业互联网平台，深化产业链上下游工业互联网协同应用。鼓励小微以上企业积极开展工业互联网应用，利用卡奥斯等优势工业互联网平台资源，降低企业信息化应用成本。（责任单位：区工信局）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7.拓展工业互联网创新应用。</w:t>
      </w:r>
      <w:r>
        <w:rPr>
          <w:rFonts w:hint="eastAsia" w:ascii="Times New Roman" w:hAnsi="Times New Roman"/>
          <w:color w:val="000000" w:themeColor="text1"/>
          <w:szCs w:val="32"/>
        </w:rPr>
        <w:t>鼓励支持特色优势农产品加工龙头企业联合产业链上下游，探索建立农产品种养、加工、销售、服务、追溯全产业链一体化的农业经济工业互联网平台，创新“互联网+农业”三产融合发展新模式。整合国家浅海海洋综合试验场等平台资源，引导涉海企业加入海洋经济工业互联网平台，创新“互联网+海洋”三产融合发展新模式。整合乡村旅游平台资源，探索打造集导航、导游、导览、导购、观光、休闲、商务于一体的智慧文化和旅游工业互联网平台，做大育强文化旅游数字经济。（责任单位：区农业农村局、海洋发展局、文旅局；各镇、街道）</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contextualSpacing/>
        <w:textAlignment w:val="auto"/>
        <w:outlineLvl w:val="9"/>
        <w:rPr>
          <w:rFonts w:eastAsia="黑体"/>
          <w:color w:val="000000" w:themeColor="text1"/>
          <w:szCs w:val="32"/>
        </w:rPr>
      </w:pPr>
      <w:r>
        <w:rPr>
          <w:rFonts w:hint="eastAsia" w:eastAsia="黑体"/>
          <w:color w:val="000000" w:themeColor="text1"/>
          <w:szCs w:val="32"/>
        </w:rPr>
        <w:t>三、加快完善工业互联网发展环境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8.培育发展工业互联网软件产业。</w:t>
      </w:r>
      <w:r>
        <w:rPr>
          <w:rFonts w:hint="eastAsia" w:ascii="Times New Roman" w:hAnsi="Times New Roman"/>
          <w:color w:val="000000" w:themeColor="text1"/>
          <w:szCs w:val="32"/>
        </w:rPr>
        <w:t xml:space="preserve">推动威海创新园智能控制研究中心、大数据中心、工业互联网研究中心、海洋智能装备研究中心等分中心加快发展，不断提高公共服务水平和集聚发展能力、提升工业互联网软件开发支撑水平。重点围绕推动工业互联网安全系统软件开发，支持天之卫、同域等企业加快研发信息安全等特色产品，提供高质量网络安全服务。支持企业开发特色工业APP，招引国际、国内知名工业互联网服务企业，带动本地产业发展。（责任单位：区工信局、大数据中心、科技局、商务局）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9.建立协同创新和成果转化服务体系。</w:t>
      </w:r>
      <w:r>
        <w:rPr>
          <w:rFonts w:hint="eastAsia" w:ascii="Times New Roman" w:hAnsi="Times New Roman"/>
          <w:color w:val="000000" w:themeColor="text1"/>
          <w:szCs w:val="32"/>
        </w:rPr>
        <w:t xml:space="preserve">依托首高科技术转移中心、哈工大（威海）、山东大学（威海）等科研院所、高校在信息、人才、创新等方面的资源优势，围绕重大共性需求和行业需要，鼓励企业开展工业互联网、人工智能“政产学研金服用”协同创新。建好用好省科学院中试基地威海创新服务中心、青岛大学威海创新研究院等各类科技创新、产业孵化和成果转化平台载体，推动更多创新成果转化和产品产业化。（责任单位：区科技局、发改局、工信局）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eastAsia="黑体"/>
          <w:color w:val="000000" w:themeColor="text1"/>
          <w:szCs w:val="32"/>
        </w:rPr>
      </w:pPr>
      <w:r>
        <w:rPr>
          <w:rFonts w:hint="eastAsia" w:ascii="Times New Roman" w:hAnsi="Times New Roman" w:eastAsia="黑体"/>
          <w:color w:val="000000" w:themeColor="text1"/>
          <w:szCs w:val="32"/>
        </w:rPr>
        <w:t>四、实施五大专项行动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eastAsia="楷体"/>
          <w:color w:val="000000" w:themeColor="text1"/>
          <w:szCs w:val="32"/>
        </w:rPr>
      </w:pPr>
      <w:r>
        <w:rPr>
          <w:rFonts w:hint="eastAsia" w:ascii="Times New Roman" w:hAnsi="Times New Roman" w:eastAsia="楷体_GB2312"/>
          <w:color w:val="000000" w:themeColor="text1"/>
          <w:szCs w:val="32"/>
        </w:rPr>
        <w:t>10.标杆引领行动。</w:t>
      </w:r>
      <w:r>
        <w:rPr>
          <w:rFonts w:hint="eastAsia" w:ascii="Times New Roman" w:hAnsi="Times New Roman"/>
          <w:color w:val="000000" w:themeColor="text1"/>
          <w:szCs w:val="32"/>
        </w:rPr>
        <w:t>围绕我区优势产业集群和细分行业，“一企一策”培育工业互联网标杆企业，到2022年，建设1个以上具有较强影响力的工业互联网平台。打造一批“5G+工业互联网”“工业互联网+人工智能”应用场景，组织企业现场观摩、对标学习、模式复制，带动全区企业加快应用。（责任单位：区工信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11.供需对接行动。</w:t>
      </w:r>
      <w:r>
        <w:rPr>
          <w:rFonts w:hint="eastAsia" w:ascii="Times New Roman" w:hAnsi="Times New Roman"/>
          <w:color w:val="000000" w:themeColor="text1"/>
          <w:szCs w:val="32"/>
        </w:rPr>
        <w:t xml:space="preserve">坚持招引和培育并举，发展壮大一批工业互联网信息服务商，鼓励支持有条件的企业向系统解决方案提供商转型。发布工业互联网供需目录，分行业、分类别组织开展对接活动。鼓励行业协会、平台企业、应用企业等共建工业互联网平台应用推广中心、体验中心等，加强平台建设方与平台应用方精准对接。组织企业到海尔卡奥斯等优势平台企业考察学习，不断开阔视野，深化战略合作。（责任单位：区工信局、商务局）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b/>
          <w:bCs/>
          <w:color w:val="000000" w:themeColor="text1"/>
          <w:szCs w:val="32"/>
        </w:rPr>
      </w:pPr>
      <w:r>
        <w:rPr>
          <w:rFonts w:hint="eastAsia" w:ascii="Times New Roman" w:hAnsi="Times New Roman" w:eastAsia="楷体_GB2312"/>
          <w:color w:val="000000" w:themeColor="text1"/>
          <w:szCs w:val="32"/>
        </w:rPr>
        <w:t>12.“新工科”人才培养行动。</w:t>
      </w:r>
      <w:r>
        <w:rPr>
          <w:rFonts w:hint="eastAsia" w:ascii="Times New Roman" w:hAnsi="Times New Roman"/>
          <w:color w:val="000000" w:themeColor="text1"/>
          <w:szCs w:val="32"/>
        </w:rPr>
        <w:t xml:space="preserve">联合高校院所、中高职院校、龙头企业、行业协会等，加快建设“新工科”，推进校地企多方共建智慧学院等人才培养载体。深化产教融合、校企合作，鼓励企业面向高校和职校开放实践岗位，采取“双元制”模式联合培养技能型人才队伍。在企业推广首席信息官、首席数据官制度，争取利用3-5年的时间，基本实现全区规模以上工业企业首席信息官、首席数据官全覆盖。（责任单位：区工信局、人社局）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13.教育培训行动。</w:t>
      </w:r>
      <w:r>
        <w:rPr>
          <w:rFonts w:hint="eastAsia" w:ascii="Times New Roman" w:hAnsi="Times New Roman"/>
          <w:color w:val="000000" w:themeColor="text1"/>
          <w:szCs w:val="32"/>
        </w:rPr>
        <w:t>依托工业和信息化部威海电子信息技术综合研究中心、驻威高校、中高职院校等教育培训资源，联合开展工业互联网、人工智能等专题系列培训活动，重点面向企业家、企业信息官、企业技术人员、政府人员等人群，系统开展形势、政策、知识、技能等方面教育培训，全面提升知识和应用水平。（责任单位：区工信局、人社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14.安全固基行动。</w:t>
      </w:r>
      <w:r>
        <w:rPr>
          <w:rFonts w:hint="eastAsia" w:ascii="Times New Roman" w:hAnsi="Times New Roman"/>
          <w:color w:val="000000" w:themeColor="text1"/>
          <w:szCs w:val="32"/>
        </w:rPr>
        <w:t>落实企业网络安全主体责任，强化安全保障措施，做到安全技术措施同步规划、同步建设、同步使用。按照上级部署，定期开展企业工业互联网安全自查和检查活动，开展企业信息安全诊断，提出信息安全加固建议和解决方案。（责任单位：区工信局、公安分局）</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contextualSpacing/>
        <w:textAlignment w:val="auto"/>
        <w:outlineLvl w:val="9"/>
        <w:rPr>
          <w:color w:val="000000" w:themeColor="text1"/>
          <w:szCs w:val="32"/>
        </w:rPr>
      </w:pPr>
      <w:r>
        <w:rPr>
          <w:rFonts w:hint="eastAsia" w:eastAsia="黑体"/>
          <w:color w:val="000000" w:themeColor="text1"/>
          <w:szCs w:val="32"/>
        </w:rPr>
        <w:t>五、保障措施</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contextualSpacing/>
        <w:textAlignment w:val="auto"/>
        <w:outlineLvl w:val="9"/>
        <w:rPr>
          <w:color w:val="000000" w:themeColor="text1"/>
          <w:szCs w:val="32"/>
        </w:rPr>
      </w:pPr>
      <w:r>
        <w:rPr>
          <w:rFonts w:hint="eastAsia" w:eastAsia="楷体_GB2312"/>
          <w:color w:val="000000" w:themeColor="text1"/>
          <w:szCs w:val="32"/>
        </w:rPr>
        <w:t>15.加强组织领导。</w:t>
      </w:r>
      <w:r>
        <w:rPr>
          <w:rFonts w:hint="eastAsia"/>
          <w:color w:val="000000" w:themeColor="text1"/>
          <w:szCs w:val="32"/>
        </w:rPr>
        <w:t xml:space="preserve">成立区政府分管领导为组长的工业互联网工作专班，统筹谋划推进全区工业互联网发展。积极组织区内企业参加省、市工业互联网和人工智能创新联盟，促进协同创新、供需对接和交流合作。坚持“企业主体、政府引导服务”原则，充分调动企业创新实践积极性，提高相关部门统筹规划、精准服务的能力和水平，探索包容审慎精准监管措施，为数字经济新业态发展保驾护航。（责任单位：区工信局、科技局；各镇、街道）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szCs w:val="32"/>
        </w:rPr>
      </w:pPr>
      <w:r>
        <w:rPr>
          <w:rFonts w:hint="eastAsia" w:ascii="Times New Roman" w:hAnsi="Times New Roman" w:eastAsia="楷体_GB2312"/>
          <w:color w:val="000000" w:themeColor="text1"/>
          <w:szCs w:val="32"/>
        </w:rPr>
        <w:t>16.加强政策支持。</w:t>
      </w:r>
      <w:r>
        <w:rPr>
          <w:rFonts w:hint="eastAsia" w:ascii="Times New Roman" w:hAnsi="Times New Roman"/>
          <w:color w:val="000000" w:themeColor="text1"/>
          <w:szCs w:val="32"/>
        </w:rPr>
        <w:t>鼓励企业积极申报工信部“制造业与互联网融合发展试点示范”“工业互联网试点示范”和山东省“产业互联网试点示范”“5G产业试点示范”等项目，对应用和引领效果突出的企业给予一定奖励。引导各类投资基金向工业互联网领域倾斜，鼓励金融机构创新信贷产品，助力工业互联网发展。（责任单位：区工信局、财政局、地方金融监管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ascii="Times New Roman" w:hAnsi="Times New Roman"/>
          <w:color w:val="000000" w:themeColor="text1"/>
        </w:rPr>
      </w:pPr>
      <w:r>
        <w:rPr>
          <w:rFonts w:hint="eastAsia" w:ascii="Times New Roman" w:hAnsi="Times New Roman" w:eastAsia="楷体_GB2312"/>
          <w:color w:val="000000" w:themeColor="text1"/>
          <w:szCs w:val="32"/>
        </w:rPr>
        <w:t>17.深化交流合作。</w:t>
      </w:r>
      <w:r>
        <w:rPr>
          <w:rFonts w:hint="eastAsia" w:ascii="Times New Roman" w:hAnsi="Times New Roman"/>
          <w:color w:val="000000" w:themeColor="text1"/>
          <w:szCs w:val="32"/>
        </w:rPr>
        <w:t>建立政府部门、协会、产业联盟、企业等多层次沟通对话与协同合作机制，协同推动重大工业互联网项目实施。鼓励企业加强与省内外知名工业互联网企业合作，通过合作研发、技术转让、平台共建等方式引进先进技术成果。（责任单位：区工信局）</w:t>
      </w: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contextualSpacing/>
        <w:textAlignment w:val="auto"/>
        <w:outlineLvl w:val="9"/>
        <w:rPr>
          <w:color w:val="000000" w:themeColor="text1"/>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contextualSpacing/>
        <w:textAlignment w:val="auto"/>
        <w:outlineLvl w:val="9"/>
        <w:rPr>
          <w:color w:val="000000" w:themeColor="text1"/>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sectPr>
          <w:headerReference r:id="rId5" w:type="first"/>
          <w:footerReference r:id="rId8" w:type="first"/>
          <w:headerReference r:id="rId3" w:type="default"/>
          <w:footerReference r:id="rId6" w:type="default"/>
          <w:headerReference r:id="rId4" w:type="even"/>
          <w:footerReference r:id="rId7" w:type="even"/>
          <w:pgSz w:w="11907" w:h="16840"/>
          <w:pgMar w:top="1701" w:right="1417" w:bottom="1701" w:left="1417" w:header="851" w:footer="1474" w:gutter="0"/>
          <w:pgNumType w:fmt="decimal" w:start="1"/>
          <w:cols w:space="0" w:num="1"/>
          <w:rtlGutter w:val="0"/>
          <w:docGrid w:type="linesAndChars" w:linePitch="579" w:charSpace="-842"/>
        </w:sect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pStyle w:val="7"/>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424" w:firstLineChars="1400"/>
        <w:contextualSpacing/>
        <w:textAlignment w:val="auto"/>
        <w:outlineLvl w:val="9"/>
        <w:rPr>
          <w:color w:val="000000" w:themeColor="text1"/>
          <w:szCs w:val="32"/>
        </w:rPr>
      </w:pPr>
    </w:p>
    <w:p>
      <w:pPr>
        <w:spacing w:line="440" w:lineRule="exact"/>
        <w:ind w:right="-2" w:firstLine="319" w:firstLineChars="101"/>
        <w:jc w:val="left"/>
        <w:rPr>
          <w:rFonts w:hint="default" w:ascii="Times New Roman" w:hAnsi="Times New Roman" w:eastAsia="楷体_GB2312" w:cs="Times New Roman"/>
          <w:kern w:val="1"/>
          <w:sz w:val="32"/>
          <w:szCs w:val="32"/>
          <w:lang w:val="en-US" w:eastAsia="zh-CN"/>
        </w:rPr>
      </w:pPr>
    </w:p>
    <w:sectPr>
      <w:footerReference r:id="rId9" w:type="default"/>
      <w:footerReference r:id="rId10" w:type="even"/>
      <w:pgSz w:w="11907" w:h="16840"/>
      <w:pgMar w:top="1701" w:right="1417" w:bottom="1701" w:left="1417" w:header="851" w:footer="1474" w:gutter="0"/>
      <w:pgNumType w:fmt="decimal" w:start="1"/>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简小标宋">
    <w:panose1 w:val="0201060900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6O1skBAACZ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BPo7WyQEAAJkDAAAOAAAAAAAAAAEAIAAAAB4BAABkcnMvZTJvRG9j&#10;LnhtbFBLBQYAAAAABgAGAFkBAABZBQ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5"/>
                          </w:pP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hpgkvT&#10;AAAABQEAAA8AAAAAAAAAAQAgAAAAIgAAAGRycy9kb3ducmV2LnhtbFBLAQIUABQAAAAIAIdO4kCr&#10;XbOM7AEAANYDAAAOAAAAAAAAAAEAIAAAACIBAABkcnMvZTJvRG9jLnhtbFBLBQYAAAAABgAGAFkB&#10;AACABQAAAAA=&#10;">
              <v:fill on="f" focussize="0,0"/>
              <v:stroke on="f" weight="1.25pt"/>
              <v:imagedata o:title=""/>
              <o:lock v:ext="edit" aspectratio="f"/>
              <v:textbox inset="0mm,0mm,0mm,0mm" style="mso-fit-shape-to-text:t;">
                <w:txbxContent>
                  <w:p>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5BhC8kBAACZ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XkGELyQEAAJkDAAAOAAAAAAAAAAEAIAAAAB4BAABkcnMvZTJvRG9j&#10;LnhtbFBLBQYAAAAABgAGAFkBAABZBQ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hpgkvT&#10;AAAABQEAAA8AAAAAAAAAAQAgAAAAIgAAAGRycy9kb3ducmV2LnhtbFBLAQIUABQAAAAIAIdO4kBZ&#10;y6Or7AEAANYDAAAOAAAAAAAAAAEAIAAAACIBAABkcnMvZTJvRG9jLnhtbFBLBQYAAAAABgAGAFkB&#10;AACABQAAAAA=&#10;">
              <v:fill on="f" focussize="0,0"/>
              <v:stroke on="f" weight="1.25pt"/>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50" w:firstLine="11340" w:firstLineChars="4050"/>
    </w:pPr>
    <w:r>
      <w:rPr>
        <w:rFonts w:hint="eastAsia" w:ascii="宋体" w:hAnsi="宋体" w:eastAsia="宋体"/>
        <w:sz w:val="28"/>
        <w:szCs w:val="28"/>
      </w:rPr>
      <w:t>—1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5"/>
                          </w:pP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hpgkvT&#10;AAAABQEAAA8AAAAAAAAAAQAgAAAAIgAAAGRycy9kb3ducmV2LnhtbFBLAQIUABQAAAAIAIdO4kAI&#10;SyEB7AEAANYDAAAOAAAAAAAAAAEAIAAAACIBAABkcnMvZTJvRG9jLnhtbFBLBQYAAAAABgAGAFkB&#10;AACABQAAAAA=&#10;">
              <v:fill on="f" focussize="0,0"/>
              <v:stroke on="f" weight="1.25pt"/>
              <v:imagedata o:title=""/>
              <o:lock v:ext="edit" aspectratio="f"/>
              <v:textbox inset="0mm,0mm,0mm,0mm" style="mso-fit-shape-to-text:t;">
                <w:txbxContent>
                  <w:p>
                    <w:pPr>
                      <w:pStyle w:val="5"/>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oaYJL&#10;0wAAAAUBAAAPAAAAAAAAAAEAIAAAACIAAABkcnMvZG93bnJldi54bWxQSwECFAAUAAAACACHTuJA&#10;+t0xJu0BAADWAwAADgAAAAAAAAABACAAAAAiAQAAZHJzL2Uyb0RvYy54bWxQSwUGAAAAAAYABgBZ&#10;AQAAgQUAAAAA&#10;">
              <v:fill on="f" focussize="0,0"/>
              <v:stroke on="f" weight="1.25pt"/>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jc w:val="both"/>
    </w:pPr>
  </w:p>
  <w:p>
    <w:pPr>
      <w:pStyle w:val="4"/>
      <w:pBdr>
        <w:bottom w:val="none" w:color="auto" w:sz="0" w:space="0"/>
      </w:pBdr>
      <w:ind w:firstLine="360"/>
      <w:jc w:val="both"/>
    </w:pPr>
  </w:p>
  <w:p>
    <w:pPr>
      <w:pStyle w:val="4"/>
      <w:pBdr>
        <w:bottom w:val="none" w:color="auto" w:sz="0" w:space="0"/>
      </w:pBdr>
      <w:ind w:firstLine="560"/>
      <w:jc w:val="both"/>
      <w:rPr>
        <w:sz w:val="28"/>
        <w:szCs w:val="28"/>
      </w:rPr>
    </w:pPr>
    <w:r>
      <w:rPr>
        <w:rFonts w:hint="eastAsia"/>
        <w:sz w:val="28"/>
        <w:szCs w:val="28"/>
      </w:rPr>
      <w:t>WHHS-2016-1634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evenAndOddHeaders w:val="1"/>
  <w:drawingGridHorizontalSpacing w:val="158"/>
  <w:drawingGridVerticalSpacing w:val="579"/>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12D"/>
    <w:rsid w:val="00003DBF"/>
    <w:rsid w:val="000106A5"/>
    <w:rsid w:val="00011044"/>
    <w:rsid w:val="000370D9"/>
    <w:rsid w:val="00047FD3"/>
    <w:rsid w:val="0005412F"/>
    <w:rsid w:val="00066CEF"/>
    <w:rsid w:val="000743C1"/>
    <w:rsid w:val="0007544B"/>
    <w:rsid w:val="0008278F"/>
    <w:rsid w:val="00092422"/>
    <w:rsid w:val="00094CEA"/>
    <w:rsid w:val="000A155E"/>
    <w:rsid w:val="000A1BE8"/>
    <w:rsid w:val="000A1D04"/>
    <w:rsid w:val="000A51D7"/>
    <w:rsid w:val="000B17EC"/>
    <w:rsid w:val="000B23E8"/>
    <w:rsid w:val="000F5F50"/>
    <w:rsid w:val="00102E59"/>
    <w:rsid w:val="00103D90"/>
    <w:rsid w:val="0011324E"/>
    <w:rsid w:val="001251A3"/>
    <w:rsid w:val="00183768"/>
    <w:rsid w:val="0018533D"/>
    <w:rsid w:val="00195CA7"/>
    <w:rsid w:val="00196B58"/>
    <w:rsid w:val="001A18C3"/>
    <w:rsid w:val="001A3520"/>
    <w:rsid w:val="001B3F4B"/>
    <w:rsid w:val="001C1B0A"/>
    <w:rsid w:val="001C7C1B"/>
    <w:rsid w:val="001D1697"/>
    <w:rsid w:val="001D4486"/>
    <w:rsid w:val="001E5317"/>
    <w:rsid w:val="001F4EBB"/>
    <w:rsid w:val="002035AD"/>
    <w:rsid w:val="00207440"/>
    <w:rsid w:val="00244BA7"/>
    <w:rsid w:val="002462B7"/>
    <w:rsid w:val="00264A4B"/>
    <w:rsid w:val="0028023A"/>
    <w:rsid w:val="00283F95"/>
    <w:rsid w:val="00286236"/>
    <w:rsid w:val="00287AED"/>
    <w:rsid w:val="002929EC"/>
    <w:rsid w:val="002C114F"/>
    <w:rsid w:val="002C4582"/>
    <w:rsid w:val="002F4024"/>
    <w:rsid w:val="00302351"/>
    <w:rsid w:val="00306CDC"/>
    <w:rsid w:val="00316D45"/>
    <w:rsid w:val="00321229"/>
    <w:rsid w:val="00322073"/>
    <w:rsid w:val="003274E2"/>
    <w:rsid w:val="0033464D"/>
    <w:rsid w:val="00335FB8"/>
    <w:rsid w:val="00346A7F"/>
    <w:rsid w:val="00350B94"/>
    <w:rsid w:val="003601E3"/>
    <w:rsid w:val="00372D90"/>
    <w:rsid w:val="003767DA"/>
    <w:rsid w:val="003A6407"/>
    <w:rsid w:val="003B2DD5"/>
    <w:rsid w:val="003C6CE4"/>
    <w:rsid w:val="003D0D42"/>
    <w:rsid w:val="003D67D4"/>
    <w:rsid w:val="003E1CF8"/>
    <w:rsid w:val="00420090"/>
    <w:rsid w:val="0042532E"/>
    <w:rsid w:val="004413D3"/>
    <w:rsid w:val="00446F8B"/>
    <w:rsid w:val="0047332F"/>
    <w:rsid w:val="00475021"/>
    <w:rsid w:val="0047712D"/>
    <w:rsid w:val="00492EBC"/>
    <w:rsid w:val="004969AF"/>
    <w:rsid w:val="004A397C"/>
    <w:rsid w:val="004E5552"/>
    <w:rsid w:val="00525D63"/>
    <w:rsid w:val="00562201"/>
    <w:rsid w:val="00572B5C"/>
    <w:rsid w:val="005731FF"/>
    <w:rsid w:val="00584C3C"/>
    <w:rsid w:val="005944D1"/>
    <w:rsid w:val="005A1325"/>
    <w:rsid w:val="005B0DF8"/>
    <w:rsid w:val="005B1F6E"/>
    <w:rsid w:val="005B41CB"/>
    <w:rsid w:val="005B715A"/>
    <w:rsid w:val="005B7ABE"/>
    <w:rsid w:val="005C3D02"/>
    <w:rsid w:val="005D3707"/>
    <w:rsid w:val="005D473B"/>
    <w:rsid w:val="005E1BDD"/>
    <w:rsid w:val="005F2621"/>
    <w:rsid w:val="00602E82"/>
    <w:rsid w:val="0062292F"/>
    <w:rsid w:val="00626939"/>
    <w:rsid w:val="006320F2"/>
    <w:rsid w:val="00636BB7"/>
    <w:rsid w:val="00654185"/>
    <w:rsid w:val="006705F7"/>
    <w:rsid w:val="00672B12"/>
    <w:rsid w:val="00685B6C"/>
    <w:rsid w:val="0069769B"/>
    <w:rsid w:val="006E128A"/>
    <w:rsid w:val="006F1272"/>
    <w:rsid w:val="007366FD"/>
    <w:rsid w:val="00740B43"/>
    <w:rsid w:val="00744575"/>
    <w:rsid w:val="00764B98"/>
    <w:rsid w:val="007679FE"/>
    <w:rsid w:val="0078782E"/>
    <w:rsid w:val="007B1716"/>
    <w:rsid w:val="007B3BEC"/>
    <w:rsid w:val="007D4B5E"/>
    <w:rsid w:val="007D4B6E"/>
    <w:rsid w:val="007D4DC3"/>
    <w:rsid w:val="007D62E7"/>
    <w:rsid w:val="007E0981"/>
    <w:rsid w:val="007E4009"/>
    <w:rsid w:val="007F20E0"/>
    <w:rsid w:val="00810113"/>
    <w:rsid w:val="0082158E"/>
    <w:rsid w:val="00821C18"/>
    <w:rsid w:val="008316C1"/>
    <w:rsid w:val="008323B2"/>
    <w:rsid w:val="00854F3A"/>
    <w:rsid w:val="00863EE4"/>
    <w:rsid w:val="008661B8"/>
    <w:rsid w:val="008748F4"/>
    <w:rsid w:val="00892361"/>
    <w:rsid w:val="00894475"/>
    <w:rsid w:val="0089646E"/>
    <w:rsid w:val="008D0DFC"/>
    <w:rsid w:val="008D190A"/>
    <w:rsid w:val="008E3874"/>
    <w:rsid w:val="00902324"/>
    <w:rsid w:val="009108CA"/>
    <w:rsid w:val="00912635"/>
    <w:rsid w:val="00940DFE"/>
    <w:rsid w:val="009459C8"/>
    <w:rsid w:val="00962438"/>
    <w:rsid w:val="009738C1"/>
    <w:rsid w:val="009744F9"/>
    <w:rsid w:val="009765FD"/>
    <w:rsid w:val="009B01A6"/>
    <w:rsid w:val="009D123D"/>
    <w:rsid w:val="009E51AD"/>
    <w:rsid w:val="00A31E74"/>
    <w:rsid w:val="00A34074"/>
    <w:rsid w:val="00A40FD9"/>
    <w:rsid w:val="00A51188"/>
    <w:rsid w:val="00AB1734"/>
    <w:rsid w:val="00AC1E85"/>
    <w:rsid w:val="00AE0638"/>
    <w:rsid w:val="00AE6B72"/>
    <w:rsid w:val="00AE6C66"/>
    <w:rsid w:val="00AF63EE"/>
    <w:rsid w:val="00AF7E63"/>
    <w:rsid w:val="00B127F5"/>
    <w:rsid w:val="00B15ED9"/>
    <w:rsid w:val="00B42C0D"/>
    <w:rsid w:val="00B97D5B"/>
    <w:rsid w:val="00BD0147"/>
    <w:rsid w:val="00BF41EB"/>
    <w:rsid w:val="00C07B98"/>
    <w:rsid w:val="00C11163"/>
    <w:rsid w:val="00C32C7F"/>
    <w:rsid w:val="00C33100"/>
    <w:rsid w:val="00C40AED"/>
    <w:rsid w:val="00C75049"/>
    <w:rsid w:val="00CA2AE3"/>
    <w:rsid w:val="00CB3A53"/>
    <w:rsid w:val="00CB4227"/>
    <w:rsid w:val="00CD6A94"/>
    <w:rsid w:val="00CE4A00"/>
    <w:rsid w:val="00D1440F"/>
    <w:rsid w:val="00D24678"/>
    <w:rsid w:val="00D33B13"/>
    <w:rsid w:val="00D3640C"/>
    <w:rsid w:val="00D44F9D"/>
    <w:rsid w:val="00DA2027"/>
    <w:rsid w:val="00DA25C3"/>
    <w:rsid w:val="00DC27D9"/>
    <w:rsid w:val="00DC384E"/>
    <w:rsid w:val="00DD0420"/>
    <w:rsid w:val="00DD55D0"/>
    <w:rsid w:val="00DD6033"/>
    <w:rsid w:val="00DF10F3"/>
    <w:rsid w:val="00DF5ACD"/>
    <w:rsid w:val="00E06072"/>
    <w:rsid w:val="00E064F9"/>
    <w:rsid w:val="00E26952"/>
    <w:rsid w:val="00E26F26"/>
    <w:rsid w:val="00E50F76"/>
    <w:rsid w:val="00E84034"/>
    <w:rsid w:val="00EA00CF"/>
    <w:rsid w:val="00EA667E"/>
    <w:rsid w:val="00EA6A0D"/>
    <w:rsid w:val="00EE045C"/>
    <w:rsid w:val="00EF0A3A"/>
    <w:rsid w:val="00F129AB"/>
    <w:rsid w:val="00F21B04"/>
    <w:rsid w:val="00F232BD"/>
    <w:rsid w:val="00F34160"/>
    <w:rsid w:val="00F50C7F"/>
    <w:rsid w:val="00F64E74"/>
    <w:rsid w:val="00F67EEF"/>
    <w:rsid w:val="00F7443C"/>
    <w:rsid w:val="00F74B19"/>
    <w:rsid w:val="00F75488"/>
    <w:rsid w:val="00F80945"/>
    <w:rsid w:val="00FB31C2"/>
    <w:rsid w:val="00FB7CF7"/>
    <w:rsid w:val="00FC3975"/>
    <w:rsid w:val="00FC5B0F"/>
    <w:rsid w:val="00FC5B18"/>
    <w:rsid w:val="00FD1647"/>
    <w:rsid w:val="00FD2B97"/>
    <w:rsid w:val="00FD4D30"/>
    <w:rsid w:val="0126386E"/>
    <w:rsid w:val="01DD6EEA"/>
    <w:rsid w:val="0349605E"/>
    <w:rsid w:val="03634D9F"/>
    <w:rsid w:val="03C53C68"/>
    <w:rsid w:val="04C37FFB"/>
    <w:rsid w:val="0AE6615D"/>
    <w:rsid w:val="0C686C94"/>
    <w:rsid w:val="0C9949B9"/>
    <w:rsid w:val="0D006610"/>
    <w:rsid w:val="0D024A30"/>
    <w:rsid w:val="11936A42"/>
    <w:rsid w:val="12291E1B"/>
    <w:rsid w:val="128C580F"/>
    <w:rsid w:val="12AE1DDB"/>
    <w:rsid w:val="134C68E6"/>
    <w:rsid w:val="153166B2"/>
    <w:rsid w:val="17C967D6"/>
    <w:rsid w:val="1C5C3E5E"/>
    <w:rsid w:val="23116249"/>
    <w:rsid w:val="24A85EFE"/>
    <w:rsid w:val="26243C72"/>
    <w:rsid w:val="264E393E"/>
    <w:rsid w:val="27BD32B3"/>
    <w:rsid w:val="27D824EE"/>
    <w:rsid w:val="2874483C"/>
    <w:rsid w:val="298E4A83"/>
    <w:rsid w:val="2AB64667"/>
    <w:rsid w:val="2B7653A6"/>
    <w:rsid w:val="2BB256A4"/>
    <w:rsid w:val="2C192A96"/>
    <w:rsid w:val="2F9B7A4C"/>
    <w:rsid w:val="32106350"/>
    <w:rsid w:val="346564DF"/>
    <w:rsid w:val="373B0708"/>
    <w:rsid w:val="37436909"/>
    <w:rsid w:val="38FB198A"/>
    <w:rsid w:val="3BD613C4"/>
    <w:rsid w:val="3D4C5BF9"/>
    <w:rsid w:val="417C312B"/>
    <w:rsid w:val="42056044"/>
    <w:rsid w:val="42465C38"/>
    <w:rsid w:val="42690CC3"/>
    <w:rsid w:val="43323273"/>
    <w:rsid w:val="446C0A4E"/>
    <w:rsid w:val="48141046"/>
    <w:rsid w:val="491325B7"/>
    <w:rsid w:val="4D417114"/>
    <w:rsid w:val="53E40C09"/>
    <w:rsid w:val="54376F87"/>
    <w:rsid w:val="592E1CCA"/>
    <w:rsid w:val="596D607F"/>
    <w:rsid w:val="5B7C4FF8"/>
    <w:rsid w:val="5BE148D3"/>
    <w:rsid w:val="5DEF6210"/>
    <w:rsid w:val="5F2F3B8B"/>
    <w:rsid w:val="5FB013AB"/>
    <w:rsid w:val="62BE5AF4"/>
    <w:rsid w:val="64E53109"/>
    <w:rsid w:val="65EC27FD"/>
    <w:rsid w:val="672702FF"/>
    <w:rsid w:val="68292E6A"/>
    <w:rsid w:val="6C236402"/>
    <w:rsid w:val="6D675D29"/>
    <w:rsid w:val="6E7E47D9"/>
    <w:rsid w:val="70C24F89"/>
    <w:rsid w:val="712B4136"/>
    <w:rsid w:val="724C3343"/>
    <w:rsid w:val="736B6AC7"/>
    <w:rsid w:val="73DD7289"/>
    <w:rsid w:val="77DC0C07"/>
    <w:rsid w:val="790E6229"/>
    <w:rsid w:val="7BF809DE"/>
    <w:rsid w:val="7C7530AD"/>
    <w:rsid w:val="7DD21153"/>
    <w:rsid w:val="7E991AC8"/>
    <w:rsid w:val="7E9D21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semiHidden="0"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iPriority="99" w:semiHidden="0" w:name="header" w:locked="1"/>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semiHidden="0" w:name="Default Paragraph Font"/>
    <w:lsdException w:qFormat="1" w:unhideWhenUsed="0" w:uiPriority="0" w:semiHidden="0" w:name="Body Text" w:locked="1"/>
    <w:lsdException w:qFormat="1"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iPriority="99" w:semiHidden="0" w:name="Date" w:locked="1"/>
    <w:lsdException w:uiPriority="99" w:name="Body Text First Indent" w:locked="1"/>
    <w:lsdException w:qFormat="1"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iPriority="99" w:semiHidden="0"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6">
    <w:name w:val="heading 1"/>
    <w:basedOn w:val="1"/>
    <w:next w:val="1"/>
    <w:link w:val="19"/>
    <w:qFormat/>
    <w:locked/>
    <w:uiPriority w:val="9"/>
    <w:pPr>
      <w:keepNext/>
      <w:keepLines/>
      <w:widowControl/>
      <w:spacing w:before="340" w:after="330" w:line="578" w:lineRule="atLeast"/>
      <w:outlineLvl w:val="0"/>
    </w:pPr>
    <w:rPr>
      <w:rFonts w:ascii="仿宋_GB2312" w:hAnsi="Times New Roman" w:eastAsia="方正小标宋简体" w:cs="仿宋_GB2312"/>
      <w:b/>
      <w:bCs/>
      <w:color w:val="000000"/>
      <w:kern w:val="44"/>
      <w:sz w:val="44"/>
      <w:szCs w:val="44"/>
    </w:rPr>
  </w:style>
  <w:style w:type="character" w:default="1" w:styleId="13">
    <w:name w:val="Default Paragraph Font"/>
    <w:unhideWhenUsed/>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locked/>
    <w:uiPriority w:val="99"/>
    <w:pPr>
      <w:spacing w:after="120" w:line="240" w:lineRule="auto"/>
      <w:ind w:left="420" w:leftChars="200" w:firstLine="420"/>
    </w:pPr>
  </w:style>
  <w:style w:type="paragraph" w:styleId="3">
    <w:name w:val="Body Text Indent"/>
    <w:basedOn w:val="1"/>
    <w:next w:val="4"/>
    <w:unhideWhenUsed/>
    <w:qFormat/>
    <w:locked/>
    <w:uiPriority w:val="99"/>
    <w:pPr>
      <w:spacing w:line="580" w:lineRule="exact"/>
      <w:ind w:firstLine="200" w:firstLineChars="200"/>
    </w:pPr>
  </w:style>
  <w:style w:type="paragraph" w:styleId="4">
    <w:name w:val="header"/>
    <w:basedOn w:val="1"/>
    <w:next w:val="5"/>
    <w:link w:val="16"/>
    <w:unhideWhenUsed/>
    <w:qFormat/>
    <w:locked/>
    <w:uiPriority w:val="99"/>
    <w:pPr>
      <w:widowControl/>
      <w:pBdr>
        <w:bottom w:val="single" w:color="auto" w:sz="6" w:space="1"/>
      </w:pBdr>
      <w:tabs>
        <w:tab w:val="center" w:pos="4153"/>
        <w:tab w:val="right" w:pos="8306"/>
      </w:tabs>
      <w:snapToGrid w:val="0"/>
      <w:spacing w:line="560" w:lineRule="exact"/>
      <w:jc w:val="center"/>
    </w:pPr>
    <w:rPr>
      <w:rFonts w:ascii="仿宋_GB2312" w:hAnsi="Times New Roman" w:cs="仿宋_GB2312"/>
      <w:color w:val="000000"/>
      <w:sz w:val="18"/>
      <w:szCs w:val="18"/>
    </w:rPr>
  </w:style>
  <w:style w:type="paragraph" w:styleId="5">
    <w:name w:val="footer"/>
    <w:basedOn w:val="1"/>
    <w:next w:val="1"/>
    <w:link w:val="15"/>
    <w:qFormat/>
    <w:uiPriority w:val="99"/>
    <w:pPr>
      <w:widowControl/>
      <w:tabs>
        <w:tab w:val="center" w:pos="4153"/>
        <w:tab w:val="right" w:pos="8306"/>
      </w:tabs>
      <w:snapToGrid w:val="0"/>
      <w:spacing w:line="560" w:lineRule="exact"/>
      <w:jc w:val="left"/>
    </w:pPr>
    <w:rPr>
      <w:rFonts w:ascii="仿宋_GB2312" w:hAnsi="Times New Roman" w:cs="仿宋_GB2312"/>
      <w:color w:val="000000"/>
      <w:kern w:val="0"/>
      <w:sz w:val="18"/>
      <w:szCs w:val="18"/>
    </w:rPr>
  </w:style>
  <w:style w:type="paragraph" w:styleId="7">
    <w:name w:val="Body Text"/>
    <w:basedOn w:val="1"/>
    <w:link w:val="20"/>
    <w:qFormat/>
    <w:locked/>
    <w:uiPriority w:val="0"/>
    <w:rPr>
      <w:rFonts w:ascii="Times New Roman" w:hAnsi="Times New Roman"/>
    </w:rPr>
  </w:style>
  <w:style w:type="paragraph" w:styleId="8">
    <w:name w:val="Block Text"/>
    <w:basedOn w:val="1"/>
    <w:unhideWhenUsed/>
    <w:qFormat/>
    <w:locked/>
    <w:uiPriority w:val="99"/>
    <w:pPr>
      <w:ind w:left="1289" w:leftChars="101" w:right="320" w:rightChars="100" w:hanging="966" w:hangingChars="483"/>
    </w:pPr>
    <w:rPr>
      <w:rFonts w:ascii="Times New Roman" w:hAnsi="Times New Roman" w:eastAsia="仿宋_GB2312"/>
      <w:sz w:val="32"/>
    </w:rPr>
  </w:style>
  <w:style w:type="paragraph" w:styleId="9">
    <w:name w:val="Date"/>
    <w:basedOn w:val="1"/>
    <w:next w:val="1"/>
    <w:link w:val="18"/>
    <w:unhideWhenUsed/>
    <w:qFormat/>
    <w:locked/>
    <w:uiPriority w:val="99"/>
    <w:pPr>
      <w:widowControl/>
      <w:spacing w:line="560" w:lineRule="exact"/>
      <w:ind w:left="100" w:leftChars="2500"/>
    </w:pPr>
    <w:rPr>
      <w:rFonts w:ascii="仿宋_GB2312" w:hAnsi="Times New Roman" w:cs="仿宋_GB2312"/>
      <w:color w:val="000000"/>
      <w:szCs w:val="21"/>
    </w:rPr>
  </w:style>
  <w:style w:type="paragraph" w:styleId="10">
    <w:name w:val="Balloon Text"/>
    <w:basedOn w:val="1"/>
    <w:link w:val="17"/>
    <w:unhideWhenUsed/>
    <w:qFormat/>
    <w:locked/>
    <w:uiPriority w:val="99"/>
    <w:pPr>
      <w:widowControl/>
      <w:spacing w:line="560" w:lineRule="exact"/>
    </w:pPr>
    <w:rPr>
      <w:rFonts w:ascii="仿宋_GB2312" w:hAnsi="Times New Roman" w:cs="仿宋_GB2312"/>
      <w:color w:val="000000"/>
      <w:sz w:val="18"/>
      <w:szCs w:val="18"/>
    </w:rPr>
  </w:style>
  <w:style w:type="table" w:styleId="12">
    <w:name w:val="Table Grid"/>
    <w:basedOn w:val="11"/>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99"/>
    <w:rPr>
      <w:rFonts w:cs="Times New Roman"/>
    </w:rPr>
  </w:style>
  <w:style w:type="character" w:customStyle="1" w:styleId="15">
    <w:name w:val="页脚 Char"/>
    <w:link w:val="5"/>
    <w:qFormat/>
    <w:locked/>
    <w:uiPriority w:val="99"/>
    <w:rPr>
      <w:rFonts w:ascii="Times New Roman" w:hAnsi="Times New Roman" w:eastAsia="宋体" w:cs="Times New Roman"/>
      <w:sz w:val="18"/>
    </w:rPr>
  </w:style>
  <w:style w:type="character" w:customStyle="1" w:styleId="16">
    <w:name w:val="页眉 Char"/>
    <w:basedOn w:val="13"/>
    <w:link w:val="4"/>
    <w:semiHidden/>
    <w:qFormat/>
    <w:uiPriority w:val="99"/>
    <w:rPr>
      <w:kern w:val="2"/>
      <w:sz w:val="18"/>
      <w:szCs w:val="18"/>
    </w:rPr>
  </w:style>
  <w:style w:type="character" w:customStyle="1" w:styleId="17">
    <w:name w:val="批注框文本 Char"/>
    <w:basedOn w:val="13"/>
    <w:link w:val="10"/>
    <w:semiHidden/>
    <w:qFormat/>
    <w:uiPriority w:val="99"/>
    <w:rPr>
      <w:rFonts w:eastAsia="仿宋"/>
      <w:kern w:val="2"/>
      <w:sz w:val="18"/>
      <w:szCs w:val="18"/>
    </w:rPr>
  </w:style>
  <w:style w:type="character" w:customStyle="1" w:styleId="18">
    <w:name w:val="日期 Char"/>
    <w:basedOn w:val="13"/>
    <w:link w:val="9"/>
    <w:semiHidden/>
    <w:qFormat/>
    <w:uiPriority w:val="99"/>
    <w:rPr>
      <w:rFonts w:eastAsia="仿宋"/>
      <w:kern w:val="2"/>
      <w:sz w:val="32"/>
      <w:szCs w:val="21"/>
    </w:rPr>
  </w:style>
  <w:style w:type="character" w:customStyle="1" w:styleId="19">
    <w:name w:val="标题 1 Char"/>
    <w:basedOn w:val="13"/>
    <w:link w:val="6"/>
    <w:qFormat/>
    <w:uiPriority w:val="9"/>
    <w:rPr>
      <w:rFonts w:eastAsia="方正小标宋简体"/>
      <w:b/>
      <w:bCs/>
      <w:kern w:val="44"/>
      <w:sz w:val="44"/>
      <w:szCs w:val="44"/>
    </w:rPr>
  </w:style>
  <w:style w:type="character" w:customStyle="1" w:styleId="20">
    <w:name w:val="正文文本 Char"/>
    <w:basedOn w:val="13"/>
    <w:link w:val="7"/>
    <w:qFormat/>
    <w:uiPriority w:val="0"/>
    <w:rPr>
      <w:rFonts w:ascii="Times New Roman" w:cs="Times New Roman"/>
      <w:color w:val="auto"/>
      <w:kern w:val="2"/>
      <w:szCs w:val="24"/>
    </w:rPr>
  </w:style>
  <w:style w:type="character" w:customStyle="1" w:styleId="21">
    <w:name w:val="NormalCharacter"/>
    <w:basedOn w:val="13"/>
    <w:qFormat/>
    <w:uiPriority w:val="0"/>
  </w:style>
  <w:style w:type="paragraph" w:customStyle="1" w:styleId="2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公文模板</Template>
  <Company>Microsoft</Company>
  <Pages>9</Pages>
  <Words>3557</Words>
  <Characters>3630</Characters>
  <Lines>25</Lines>
  <Paragraphs>7</Paragraphs>
  <TotalTime>2</TotalTime>
  <ScaleCrop>false</ScaleCrop>
  <LinksUpToDate>false</LinksUpToDate>
  <CharactersWithSpaces>3667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2021-01-11T10:30:00Z</dcterms:created>
  <dc:creator>Administrator</dc:creator>
  <cp:lastModifiedBy>WPS_1528096066</cp:lastModifiedBy>
  <cp:lastPrinted>2021-01-11T10:15:00Z</cp:lastPrinted>
  <dcterms:modified xsi:type="dcterms:W3CDTF">2021-02-22T06:30:09Z</dcterms:modified>
  <dc:title>合 同 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