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default" w:ascii="Times New Roman" w:hAnsi="Times New Roman" w:eastAsia="文星简小标宋" w:cs="Times New Roman"/>
          <w:color w:val="FF0000"/>
          <w:spacing w:val="-60"/>
          <w:w w:val="66"/>
          <w:sz w:val="116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</w:t>
      </w:r>
      <w:r>
        <w:rPr>
          <w:rFonts w:hint="eastAsia" w:ascii="方正小标宋简体" w:hAnsi="方正小标宋简体" w:eastAsia="方正小标宋简体"/>
          <w:sz w:val="44"/>
        </w:rPr>
        <w:t>环翠区人民政府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</w:t>
      </w:r>
      <w:r>
        <w:rPr>
          <w:rFonts w:hint="eastAsia" w:ascii="方正小标宋简体" w:hAnsi="方正小标宋简体" w:eastAsia="方正小标宋简体"/>
          <w:sz w:val="44"/>
          <w:lang w:eastAsia="zh-CN"/>
        </w:rPr>
        <w:t>苏亚哲</w:t>
      </w:r>
      <w:r>
        <w:rPr>
          <w:rFonts w:hint="eastAsia" w:ascii="方正小标宋简体" w:hAnsi="方正小标宋简体" w:eastAsia="方正小标宋简体"/>
          <w:sz w:val="44"/>
        </w:rPr>
        <w:t>等工作人员职务的通知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center"/>
        <w:rPr>
          <w:rFonts w:hint="eastAsia" w:ascii="方正小标宋简体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苏亚哲为威海市环翠区竹岛街道办事处主任（试用期一年）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，免去其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威海市环翠区发展和改革局副局长职务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王耀为威海市环翠区环翠楼街道办事处主任（试用期一年）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，免去其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威海市环翠区人民政府办公室副主任职务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免去：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张佳志</w:t>
      </w:r>
      <w:r>
        <w:rPr>
          <w:rFonts w:hint="eastAsia" w:eastAsia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威海市环翠区环翠楼街道办事处主任职务</w:t>
      </w:r>
      <w:r>
        <w:rPr>
          <w:rFonts w:hint="eastAsia" w:ascii="宋体" w:hAnsi="宋体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477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77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77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</w:t>
      </w:r>
      <w:r>
        <w:rPr>
          <w:rFonts w:hint="eastAsia" w:ascii="仿宋_GB2312" w:hAnsi="仿宋_GB2312" w:eastAsia="仿宋_GB2312" w:cs="仿宋_GB2312"/>
          <w:sz w:val="32"/>
          <w:szCs w:val="32"/>
        </w:rPr>
        <w:t>环翠区人民政府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0" w:firstLineChars="1500"/>
        <w:textAlignment w:val="center"/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ODMzMjZiMmIwZGJiZTRmNGE3NWRkZTUyNGNkMDQifQ=="/>
    <w:docVar w:name="KSO_WPS_MARK_KEY" w:val="2ad92289-3bd2-4b53-805a-9310c1118cc9"/>
  </w:docVars>
  <w:rsids>
    <w:rsidRoot w:val="00172A27"/>
    <w:rsid w:val="0005335A"/>
    <w:rsid w:val="00086233"/>
    <w:rsid w:val="00314002"/>
    <w:rsid w:val="004F7E3F"/>
    <w:rsid w:val="006A3079"/>
    <w:rsid w:val="009B54CD"/>
    <w:rsid w:val="00A4349C"/>
    <w:rsid w:val="00CA1313"/>
    <w:rsid w:val="00D43BA0"/>
    <w:rsid w:val="00D60EAF"/>
    <w:rsid w:val="00DD52EA"/>
    <w:rsid w:val="024B4F09"/>
    <w:rsid w:val="044D0BAE"/>
    <w:rsid w:val="051165CF"/>
    <w:rsid w:val="108B20CD"/>
    <w:rsid w:val="14AF7B02"/>
    <w:rsid w:val="151B6B0E"/>
    <w:rsid w:val="1A752070"/>
    <w:rsid w:val="1A9775EE"/>
    <w:rsid w:val="1C7B7E93"/>
    <w:rsid w:val="21BB2458"/>
    <w:rsid w:val="23743340"/>
    <w:rsid w:val="24DA7D39"/>
    <w:rsid w:val="29C64B61"/>
    <w:rsid w:val="2BA40EA1"/>
    <w:rsid w:val="2EE245AF"/>
    <w:rsid w:val="30F31EC9"/>
    <w:rsid w:val="39437EA9"/>
    <w:rsid w:val="3F0D529E"/>
    <w:rsid w:val="40F27891"/>
    <w:rsid w:val="411E653D"/>
    <w:rsid w:val="41C844AC"/>
    <w:rsid w:val="44CA2552"/>
    <w:rsid w:val="44D249E7"/>
    <w:rsid w:val="4A9404AF"/>
    <w:rsid w:val="4C6E3C9C"/>
    <w:rsid w:val="4E41243B"/>
    <w:rsid w:val="4EA97E9D"/>
    <w:rsid w:val="4F3D70A6"/>
    <w:rsid w:val="526F0E1B"/>
    <w:rsid w:val="532760A3"/>
    <w:rsid w:val="54C4628A"/>
    <w:rsid w:val="55370152"/>
    <w:rsid w:val="55E66AC1"/>
    <w:rsid w:val="5813309A"/>
    <w:rsid w:val="58F85DEC"/>
    <w:rsid w:val="59D76F69"/>
    <w:rsid w:val="60A3411E"/>
    <w:rsid w:val="64744EC0"/>
    <w:rsid w:val="6A3834F2"/>
    <w:rsid w:val="6D492CB7"/>
    <w:rsid w:val="6D7E22A9"/>
    <w:rsid w:val="73167221"/>
    <w:rsid w:val="746F6348"/>
    <w:rsid w:val="74D67E06"/>
    <w:rsid w:val="75C406F4"/>
    <w:rsid w:val="7609325D"/>
    <w:rsid w:val="78831780"/>
    <w:rsid w:val="7B415F5A"/>
    <w:rsid w:val="7FEED9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autoRedefine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p0"/>
    <w:autoRedefine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user\C:\Users\Administrator.PC-20221031PHDU\Desktop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Company>Microsoft China</Company>
  <Pages>1</Pages>
  <Words>280</Words>
  <Characters>280</Characters>
  <Lines>6</Lines>
  <Paragraphs>1</Paragraphs>
  <TotalTime>7</TotalTime>
  <ScaleCrop>false</ScaleCrop>
  <LinksUpToDate>false</LinksUpToDate>
  <CharactersWithSpaces>318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huawei</cp:lastModifiedBy>
  <cp:lastPrinted>2023-05-23T17:03:00Z</cp:lastPrinted>
  <dcterms:modified xsi:type="dcterms:W3CDTF">2024-05-09T01:31:36Z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CF9EC3C2B3334ACFA7A143185EAE03FF_13</vt:lpwstr>
  </property>
</Properties>
</file>