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华文中宋" w:cs="Times New Roman"/>
          <w:sz w:val="36"/>
          <w:szCs w:val="36"/>
        </w:r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default" w:ascii="Times New Roman" w:hAnsi="Times New Roman" w:eastAsia="仿宋_GB2312" w:cs="Times New Roman"/>
          <w:sz w:val="36"/>
          <w:szCs w:val="32"/>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仿宋_GB2312" w:cs="Times New Roman"/>
          <w:sz w:val="36"/>
          <w:szCs w:val="36"/>
        </w:rPr>
      </w:pPr>
      <w:r>
        <w:rPr>
          <w:rFonts w:hint="default" w:ascii="Times New Roman" w:hAnsi="Times New Roman" w:eastAsia="仿宋_GB2312" w:cs="Times New Roman"/>
          <w:sz w:val="36"/>
          <w:szCs w:val="32"/>
        </w:rPr>
        <w:t>威环街</w:t>
      </w:r>
      <w:r>
        <w:rPr>
          <w:rFonts w:hint="default" w:ascii="Times New Roman" w:hAnsi="Times New Roman" w:eastAsia="仿宋_GB2312" w:cs="Times New Roman"/>
          <w:sz w:val="36"/>
          <w:szCs w:val="32"/>
          <w:lang w:val="en-US" w:eastAsia="zh-CN"/>
        </w:rPr>
        <w:t>政</w:t>
      </w:r>
      <w:r>
        <w:rPr>
          <w:rFonts w:hint="default" w:ascii="Times New Roman" w:hAnsi="Times New Roman" w:eastAsia="仿宋_GB2312" w:cs="Times New Roman"/>
          <w:sz w:val="36"/>
          <w:szCs w:val="32"/>
        </w:rPr>
        <w:t>发〔20</w:t>
      </w:r>
      <w:r>
        <w:rPr>
          <w:rFonts w:hint="default" w:ascii="Times New Roman" w:hAnsi="Times New Roman" w:eastAsia="仿宋_GB2312" w:cs="Times New Roman"/>
          <w:sz w:val="36"/>
          <w:szCs w:val="32"/>
          <w:lang w:val="en-US" w:eastAsia="zh-CN"/>
        </w:rPr>
        <w:t>2</w:t>
      </w:r>
      <w:r>
        <w:rPr>
          <w:rFonts w:hint="default" w:ascii="Times New Roman" w:hAnsi="Times New Roman" w:cs="Times New Roman"/>
          <w:sz w:val="36"/>
          <w:szCs w:val="32"/>
          <w:lang w:val="en-US" w:eastAsia="zh-CN"/>
        </w:rPr>
        <w:t>3</w:t>
      </w:r>
      <w:r>
        <w:rPr>
          <w:rFonts w:hint="default" w:ascii="Times New Roman" w:hAnsi="Times New Roman" w:eastAsia="仿宋_GB2312" w:cs="Times New Roman"/>
          <w:sz w:val="36"/>
          <w:szCs w:val="32"/>
        </w:rPr>
        <w:t>〕</w:t>
      </w:r>
      <w:r>
        <w:rPr>
          <w:rFonts w:hint="eastAsia" w:ascii="Times New Roman" w:hAnsi="Times New Roman" w:eastAsia="仿宋_GB2312" w:cs="Times New Roman"/>
          <w:sz w:val="36"/>
          <w:szCs w:val="32"/>
          <w:lang w:val="en-US" w:eastAsia="zh-CN"/>
        </w:rPr>
        <w:t>26</w:t>
      </w:r>
      <w:r>
        <w:rPr>
          <w:rFonts w:hint="default" w:ascii="Times New Roman" w:hAnsi="Times New Roman" w:eastAsia="仿宋_GB2312" w:cs="Times New Roman"/>
          <w:sz w:val="36"/>
          <w:szCs w:val="36"/>
        </w:rPr>
        <w:t>号</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威海市环翠区环翠楼街道办事处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eastAsia="zh-CN"/>
        </w:rPr>
      </w:pPr>
      <w:r>
        <w:rPr>
          <w:rFonts w:hint="eastAsia" w:ascii="方正小标宋简体" w:eastAsia="方正小标宋简体"/>
          <w:sz w:val="44"/>
          <w:szCs w:val="44"/>
        </w:rPr>
        <w:t>关于成立应急管理工作领导小组的通知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z w:val="32"/>
          <w:szCs w:val="32"/>
        </w:rPr>
      </w:pP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根据《中华人民共和国突发事件应对法》《山东省突发事件应对条例》等法律法规以及《环翠楼街道办事处安全生产突发事件总体应急预案》要求，在环翠楼街道党工委的统一领导下，办事处负责突发事件应急处置工作。</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afterAutospacing="0" w:line="560" w:lineRule="exact"/>
        <w:ind w:left="2" w:right="44" w:firstLine="612" w:firstLineChars="200"/>
        <w:textAlignment w:val="baseline"/>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领导机构</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环翠楼街道办事处成立应急管理工作领导小组，办事处主任担任组长，全体班子成员担任副组长，成员由党政办、应急办、城建办、民政办、财政所、司法所、派出所、交安办、卫健办等主要科室负责人组成。办公室设在应急办，日常工作由应急办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Times New Roman"/>
          <w:b w:val="0"/>
          <w:bCs w:val="0"/>
          <w:snapToGrid/>
          <w:kern w:val="2"/>
          <w:sz w:val="32"/>
          <w:szCs w:val="32"/>
          <w:lang w:val="en-US" w:eastAsia="zh-CN" w:bidi="ar-SA"/>
        </w:rPr>
      </w:pPr>
      <w:r>
        <w:rPr>
          <w:rFonts w:hint="eastAsia" w:ascii="Times New Roman" w:hAnsi="Times New Roman" w:eastAsia="楷体_GB2312" w:cs="Times New Roman"/>
          <w:b w:val="0"/>
          <w:bCs w:val="0"/>
          <w:snapToGrid/>
          <w:kern w:val="2"/>
          <w:sz w:val="32"/>
          <w:szCs w:val="32"/>
          <w:lang w:val="en-US" w:eastAsia="zh-CN" w:bidi="ar-SA"/>
        </w:rPr>
        <w:t>（一）办公室职责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履行上传下达、信息汇总和综合协调的职责；承办专题会议，督促落实上级党委、政府领导批示、指示精神和领导小组安排的具体工作。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Times New Roman"/>
          <w:b w:val="0"/>
          <w:bCs w:val="0"/>
          <w:snapToGrid/>
          <w:kern w:val="2"/>
          <w:sz w:val="32"/>
          <w:szCs w:val="32"/>
          <w:lang w:val="en-US" w:eastAsia="zh-CN" w:bidi="ar-SA"/>
        </w:rPr>
      </w:pPr>
      <w:r>
        <w:rPr>
          <w:rFonts w:hint="eastAsia" w:ascii="Times New Roman" w:hAnsi="Times New Roman" w:eastAsia="楷体_GB2312" w:cs="Times New Roman"/>
          <w:b w:val="0"/>
          <w:bCs w:val="0"/>
          <w:snapToGrid/>
          <w:kern w:val="2"/>
          <w:sz w:val="32"/>
          <w:szCs w:val="32"/>
          <w:lang w:val="en-US" w:eastAsia="zh-CN" w:bidi="ar-SA"/>
        </w:rPr>
        <w:t>（二）成员单位职责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党政办：按照领导小组的要求，做好上传下达，信息收集，会务筹备等工作。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卫健办：负责组织医疗救护力量救助因突发事件导致受伤群众的救治工作及灾后疫情防控工作。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应急办：负责灾情统计上报工作；具体负责突发事件应对工作，组织应急力量开展应急救援，做好灾后恢复生产生活，抓好安全生产隐患排查与治理。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城建办：负责暴雨、台风等极端恶劣天气造成的城市洪涝灾害以及燃气事故等突发事件应急处置工作。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文旅体服务中心：负责网络舆情监控及处置，并对突发事件发生地相关事态发展情况对公众进行及时公布。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社区办：负责受灾居民安置工作，对受灾居民基本信息进行收集、并上报。</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民政办：负责救灾救济物资的筹集、发放、监督管理；组织救灾捐赠工作；负责受灾居民基本生活保障工作。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财政所：负责救灾资金的筹集、调度、管理和监督，确保救灾资金及时、足额到位；负责应急救援物资的管理保障工作。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司法所：负责开展法律援助、司法救助，保护灾民的合法权益。</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派出所、交安办：负责维护社会治安，转移安置受灾群众，保护重要目标和要害部位，维护交通秩序。</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其他科室根据实际情况完成领导小组交办任务。</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afterAutospacing="0" w:line="560" w:lineRule="exact"/>
        <w:ind w:left="2" w:right="44" w:firstLine="612" w:firstLineChars="200"/>
        <w:textAlignment w:val="baseline"/>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现场指挥部</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发生突发事件后，办事处立即成立现场指挥部，指定指挥长，统一指挥突发事件的应对工作。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指挥部下设综合协调组、抢险救援组、治安维护组、医学救援组、宣传舆情组、后勤保障组、交通保障组、灾害监测组、调查评估组、通信保障组、群众生活组、善后处置组，其职责：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综合协调组。上传下达，搜集汇总信息，统计上报灾情，做好对外联络、综合协调。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抢险救援组。抢救伤员，保护重要设施，抢修损毁的公共基础设施等。</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治安维护组。现场警戒，维护社会治安，打击各类违法犯罪行为。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医学救援组。抢救伤员，做好疫情防控工作。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宣传舆情组。宣传好人好事，引导社会舆论，向公众宣传自救互救、应急避险知识等。</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后勤保障组。负责组织、调集、征用应急救援物资，为受灾人员提供基本生活物资保障，保障救援人员工作生活。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交通保障组。负责交通管制，确保交通运输畅通。</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灾害监测组。做好环境污染监测，清理、消除污染物等。</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通信保障组。负责应急通信保障工作，确保通信畅通。</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调查评估组。配合上级相关部门对灾害损失进行评估，提出防范、改进措施和恢复重建计划。</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善后处置组。做好受灾人员稳定工作，安抚遇难人员家属，组织开展恢复生产生活。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群众生活组。安置受灾人员，保障受灾人员基本生活需要。</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afterAutospacing="0" w:line="560" w:lineRule="exact"/>
        <w:ind w:left="2" w:right="44" w:firstLine="612" w:firstLineChars="200"/>
        <w:textAlignment w:val="baseline"/>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专项机构</w:t>
      </w: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按照统一领导、综合协调、分类管理、分级负责、属地管理的原则，按照突发事件类别街道成立专项突发事件指挥部，负责专项突发事件的应对工作。</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afterAutospacing="0" w:line="600" w:lineRule="exact"/>
        <w:ind w:left="2" w:right="44" w:firstLine="612" w:firstLineChars="200"/>
        <w:textAlignment w:val="baseline"/>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基层组织</w:t>
      </w: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各社区结合实际，成立应急管理工作机构，负责本区域内的突发事件应对工作。</w:t>
      </w: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附件：环翠楼街道办事处应急管理工作领导小组</w:t>
      </w: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p>
    <w:p>
      <w:pPr>
        <w:keepNext w:val="0"/>
        <w:keepLines w:val="0"/>
        <w:pageBreakBefore w:val="0"/>
        <w:wordWrap/>
        <w:overflowPunct/>
        <w:topLinePunct w:val="0"/>
        <w:bidi w:val="0"/>
        <w:spacing w:line="600" w:lineRule="exact"/>
        <w:ind w:left="0" w:leftChars="100" w:firstLine="5440" w:firstLineChars="1700"/>
        <w:jc w:val="both"/>
        <w:rPr>
          <w:rFonts w:ascii="Times New Roman" w:hAnsi="Times New Roman" w:eastAsia="仿宋_GB2312"/>
          <w:sz w:val="32"/>
          <w:szCs w:val="32"/>
        </w:rPr>
      </w:pPr>
      <w:r>
        <w:rPr>
          <w:rFonts w:hint="eastAsia" w:ascii="Times New Roman" w:hAnsi="Times New Roman" w:eastAsia="仿宋_GB2312"/>
          <w:sz w:val="32"/>
          <w:szCs w:val="32"/>
        </w:rPr>
        <w:t>环翠楼街道办事处</w:t>
      </w:r>
    </w:p>
    <w:p>
      <w:pPr>
        <w:keepNext w:val="0"/>
        <w:keepLines w:val="0"/>
        <w:pageBreakBefore w:val="0"/>
        <w:wordWrap/>
        <w:overflowPunct/>
        <w:topLinePunct w:val="0"/>
        <w:bidi w:val="0"/>
        <w:spacing w:line="600" w:lineRule="exact"/>
        <w:ind w:firstLine="640" w:firstLineChars="200"/>
        <w:rPr>
          <w:rFonts w:hint="eastAsia" w:ascii="仿宋_GB2312"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日</w:t>
      </w:r>
      <w:bookmarkStart w:id="0" w:name="_GoBack"/>
      <w:bookmarkEnd w:id="0"/>
    </w:p>
    <w:p>
      <w:pPr>
        <w:spacing w:line="600" w:lineRule="exact"/>
        <w:rPr>
          <w:rFonts w:hint="eastAsia" w:ascii="仿宋_GB2312" w:eastAsia="仿宋_GB2312"/>
          <w:sz w:val="32"/>
          <w:szCs w:val="32"/>
        </w:rPr>
      </w:pPr>
      <w:r>
        <w:rPr>
          <w:rFonts w:hint="eastAsia" w:ascii="方正小标宋简体" w:hAnsi="方正小标宋简体" w:eastAsia="方正小标宋简体" w:cs="方正小标宋简体"/>
          <w:b w:val="0"/>
          <w:bCs w:val="0"/>
          <w:color w:val="auto"/>
          <w:spacing w:val="-7"/>
          <w:sz w:val="32"/>
          <w:szCs w:val="32"/>
          <w:highlight w:val="none"/>
          <w:lang w:val="en-US" w:eastAsia="zh-CN"/>
        </w:rPr>
        <w:t>附件：</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环翠楼街道办事处应急管理工作领导小组</w:t>
      </w:r>
    </w:p>
    <w:p>
      <w:pPr>
        <w:spacing w:line="600" w:lineRule="exact"/>
        <w:rPr>
          <w:rFonts w:hint="eastAsia" w:ascii="仿宋_GB2312" w:eastAsia="仿宋_GB2312"/>
          <w:sz w:val="32"/>
          <w:szCs w:val="32"/>
        </w:rPr>
      </w:pPr>
      <w:r>
        <w:rPr>
          <w:rFonts w:hint="eastAsia" w:ascii="仿宋_GB2312" w:eastAsia="仿宋_GB2312"/>
          <w:sz w:val="32"/>
          <w:szCs w:val="32"/>
        </w:rPr>
        <w:t>组  长：张佳志  环翠楼街道党工委副书记、办事处主任</w:t>
      </w:r>
    </w:p>
    <w:p>
      <w:pPr>
        <w:spacing w:line="600" w:lineRule="exact"/>
        <w:rPr>
          <w:rFonts w:hint="eastAsia" w:ascii="仿宋_GB2312" w:eastAsia="仿宋_GB2312"/>
          <w:sz w:val="32"/>
          <w:szCs w:val="32"/>
        </w:rPr>
      </w:pPr>
      <w:r>
        <w:rPr>
          <w:rFonts w:hint="eastAsia" w:ascii="仿宋_GB2312" w:eastAsia="仿宋_GB2312"/>
          <w:sz w:val="32"/>
          <w:szCs w:val="32"/>
        </w:rPr>
        <w:t>副组长：姚嘉敏  环翠楼街道党工委副书记</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 xml:space="preserve">王  晶  环翠楼街道党工委副书记、政法委员 </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陈仁俊  环翠楼街道人大联络办主任</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罗晓峰  环翠楼街道党工委委员、办事处副主任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陈  斌  环翠楼街道办事处副主任            </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陈泉君  环翠楼街道办事处副主任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李林林  环翠楼街道办事处副主任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栾雅琴  环翠楼街道党工委宣传委员</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黄世豪  环翠楼街道党工委委员、纪工委书记</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张  航  环翠楼街道党工委委员、人武部长</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梁  毅  环翠楼街道党工委组织委员</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 xml:space="preserve">夏晓毅  环翠楼街道党工委委员、城里派出所所长 </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胡海洋  环翠楼街道挂职党工委委员</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吕宗兴  环翠楼街道文化旅游体育服务中心主任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季恩辉  环翠楼街道民生保障服务中心主任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邹志红  环翠楼街道便民服务中心主任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陈思茜  环翠楼街道财政经管统计服务中心主任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戚丽丽  环翠楼街道社区综合服务中心主任                                                                              </w:t>
      </w:r>
    </w:p>
    <w:p>
      <w:pPr>
        <w:spacing w:line="600" w:lineRule="exact"/>
        <w:rPr>
          <w:rFonts w:hint="eastAsia" w:ascii="仿宋_GB2312" w:eastAsia="仿宋_GB2312"/>
          <w:sz w:val="32"/>
          <w:szCs w:val="32"/>
        </w:rPr>
      </w:pPr>
      <w:r>
        <w:rPr>
          <w:rFonts w:hint="eastAsia" w:ascii="仿宋_GB2312" w:eastAsia="仿宋_GB2312"/>
          <w:sz w:val="32"/>
          <w:szCs w:val="32"/>
        </w:rPr>
        <w:t>成  员：张晓鹏   环翠楼街道办事处党政办行政科科长</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李淼鑫   环翠楼街道办事处财政所负责人</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王  琳   环翠楼街道办事处司法所所长</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徐明茂   环翠楼街道办事处应急办负责人</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邹  斌   环翠楼街道办事处经发办负责人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王建永   环翠楼街道办事处交安办主任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孔宪振   环翠楼街道办事处综治办负责人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徐梦雪   环翠楼街道办事处文旅体服务中心负责人</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张  英   环翠楼街道办事处社区办主任</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 xml:space="preserve">王明君   环翠楼街道办事处城建办主任 </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张  田   环翠楼街道办事处物管办负责人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蔡媛媛   环翠楼街道办事处卫健办主任</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于  婧   环翠楼街道办事处民政办主任</w:t>
      </w:r>
    </w:p>
    <w:p>
      <w:pPr>
        <w:spacing w:line="600" w:lineRule="exact"/>
        <w:ind w:firstLine="1280" w:firstLineChars="400"/>
        <w:rPr>
          <w:rFonts w:hint="eastAsia" w:ascii="仿宋_GB2312" w:eastAsia="仿宋_GB2312"/>
          <w:sz w:val="32"/>
          <w:szCs w:val="32"/>
        </w:rPr>
      </w:pPr>
      <w:r>
        <w:rPr>
          <w:rFonts w:hint="eastAsia" w:ascii="仿宋_GB2312" w:eastAsia="仿宋_GB2312"/>
          <w:sz w:val="32"/>
          <w:szCs w:val="32"/>
        </w:rPr>
        <w:t>张金龙   环翠楼街道办事处生态办负责人</w:t>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default" w:ascii="Times New Roman" w:hAnsi="Times New Roman" w:eastAsia="仿宋_GB2312" w:cs="Times New Roman"/>
          <w:sz w:val="32"/>
          <w:szCs w:val="32"/>
        </w:rPr>
      </w:pPr>
      <w:r>
        <w:rPr>
          <w:rFonts w:hint="eastAsia" w:ascii="仿宋_GB2312" w:eastAsia="仿宋_GB2312"/>
          <w:sz w:val="32"/>
          <w:szCs w:val="32"/>
        </w:rPr>
        <w:t>领导小组办公室设在党政办，日常工作由应急办负责，季恩辉同志兼任办公室主任</w:t>
      </w:r>
      <w:r>
        <w:rPr>
          <w:rFonts w:hint="default"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p>
    <w:p>
      <w:pPr>
        <w:spacing w:line="600" w:lineRule="exact"/>
        <w:ind w:firstLine="640" w:firstLineChars="200"/>
        <w:rPr>
          <w:rFonts w:hint="default" w:ascii="Times New Roman" w:hAnsi="Times New Roman" w:eastAsia="仿宋_GB2312" w:cs="Times New Roman"/>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p>
    <w:sectPr>
      <w:pgSz w:w="11906" w:h="16838"/>
      <w:pgMar w:top="1871" w:right="1304" w:bottom="1871" w:left="124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_GB2312">
    <w:altName w:val="Times New Roman"/>
    <w:panose1 w:val="00000000000000000000"/>
    <w:charset w:val="00"/>
    <w:family w:val="auto"/>
    <w:pitch w:val="default"/>
    <w:sig w:usb0="00000000" w:usb1="00000000" w:usb2="00000000" w:usb3="00000000" w:csb0="00000001" w:csb1="00000000"/>
  </w:font>
  <w:font w:name="OIOLDC+CTBiaoSongSJ">
    <w:altName w:val="宋体"/>
    <w:panose1 w:val="00000000000000000000"/>
    <w:charset w:val="86"/>
    <w:family w:val="swiss"/>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327DE"/>
    <w:multiLevelType w:val="singleLevel"/>
    <w:tmpl w:val="0AD327D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M0OGY3MGQ4Njk3ZWIyOTQxN2UyNDBkYzc3ZGE5OWEifQ=="/>
  </w:docVars>
  <w:rsids>
    <w:rsidRoot w:val="002C302D"/>
    <w:rsid w:val="00007781"/>
    <w:rsid w:val="00013BD7"/>
    <w:rsid w:val="000243D7"/>
    <w:rsid w:val="00030461"/>
    <w:rsid w:val="00030E9A"/>
    <w:rsid w:val="00035BA6"/>
    <w:rsid w:val="00067F02"/>
    <w:rsid w:val="00073DA8"/>
    <w:rsid w:val="00074810"/>
    <w:rsid w:val="000D6D51"/>
    <w:rsid w:val="000E0067"/>
    <w:rsid w:val="000F6968"/>
    <w:rsid w:val="00114D2C"/>
    <w:rsid w:val="0012594D"/>
    <w:rsid w:val="0015299D"/>
    <w:rsid w:val="00163BEF"/>
    <w:rsid w:val="001E116F"/>
    <w:rsid w:val="001E20A7"/>
    <w:rsid w:val="001F1192"/>
    <w:rsid w:val="001F6C0B"/>
    <w:rsid w:val="0023186B"/>
    <w:rsid w:val="00231A2C"/>
    <w:rsid w:val="00252908"/>
    <w:rsid w:val="00253719"/>
    <w:rsid w:val="00264310"/>
    <w:rsid w:val="0027075A"/>
    <w:rsid w:val="002710B3"/>
    <w:rsid w:val="002851F4"/>
    <w:rsid w:val="00292964"/>
    <w:rsid w:val="002B6DB0"/>
    <w:rsid w:val="002C1F06"/>
    <w:rsid w:val="002C302D"/>
    <w:rsid w:val="002E5BF9"/>
    <w:rsid w:val="002F6C9F"/>
    <w:rsid w:val="003069C5"/>
    <w:rsid w:val="003232C3"/>
    <w:rsid w:val="003338C3"/>
    <w:rsid w:val="0034526C"/>
    <w:rsid w:val="00363420"/>
    <w:rsid w:val="00374A6B"/>
    <w:rsid w:val="003822C5"/>
    <w:rsid w:val="003B2966"/>
    <w:rsid w:val="003C52C1"/>
    <w:rsid w:val="003E77FF"/>
    <w:rsid w:val="004055CE"/>
    <w:rsid w:val="00440195"/>
    <w:rsid w:val="004471A9"/>
    <w:rsid w:val="004B1684"/>
    <w:rsid w:val="004E2FEF"/>
    <w:rsid w:val="004E3070"/>
    <w:rsid w:val="004F4CF6"/>
    <w:rsid w:val="005151F6"/>
    <w:rsid w:val="005272CA"/>
    <w:rsid w:val="00534BFA"/>
    <w:rsid w:val="00554AF0"/>
    <w:rsid w:val="00563481"/>
    <w:rsid w:val="00570E7A"/>
    <w:rsid w:val="005766A4"/>
    <w:rsid w:val="005A29B5"/>
    <w:rsid w:val="005D0E83"/>
    <w:rsid w:val="005D2215"/>
    <w:rsid w:val="00603986"/>
    <w:rsid w:val="00603D12"/>
    <w:rsid w:val="006656BC"/>
    <w:rsid w:val="00673B31"/>
    <w:rsid w:val="006C1446"/>
    <w:rsid w:val="006D2841"/>
    <w:rsid w:val="0073333B"/>
    <w:rsid w:val="00746430"/>
    <w:rsid w:val="00750BA1"/>
    <w:rsid w:val="00755062"/>
    <w:rsid w:val="0076175D"/>
    <w:rsid w:val="007725BD"/>
    <w:rsid w:val="00773623"/>
    <w:rsid w:val="00774EE4"/>
    <w:rsid w:val="00775D55"/>
    <w:rsid w:val="00796484"/>
    <w:rsid w:val="007B277A"/>
    <w:rsid w:val="007C304B"/>
    <w:rsid w:val="007D1525"/>
    <w:rsid w:val="007D1B94"/>
    <w:rsid w:val="007D5BCD"/>
    <w:rsid w:val="00807B8D"/>
    <w:rsid w:val="008273A0"/>
    <w:rsid w:val="00850074"/>
    <w:rsid w:val="0085566B"/>
    <w:rsid w:val="00871C66"/>
    <w:rsid w:val="00900E05"/>
    <w:rsid w:val="00913CC7"/>
    <w:rsid w:val="00937A8A"/>
    <w:rsid w:val="0094571A"/>
    <w:rsid w:val="00992EEE"/>
    <w:rsid w:val="009C7277"/>
    <w:rsid w:val="009E243F"/>
    <w:rsid w:val="009E2A6D"/>
    <w:rsid w:val="009F6F7D"/>
    <w:rsid w:val="00A04477"/>
    <w:rsid w:val="00A111FC"/>
    <w:rsid w:val="00A41967"/>
    <w:rsid w:val="00A449AF"/>
    <w:rsid w:val="00A539BF"/>
    <w:rsid w:val="00A63298"/>
    <w:rsid w:val="00A74256"/>
    <w:rsid w:val="00A76703"/>
    <w:rsid w:val="00A80060"/>
    <w:rsid w:val="00AC58EB"/>
    <w:rsid w:val="00AC59BC"/>
    <w:rsid w:val="00AC7573"/>
    <w:rsid w:val="00AE452D"/>
    <w:rsid w:val="00B03E09"/>
    <w:rsid w:val="00B06F77"/>
    <w:rsid w:val="00B27081"/>
    <w:rsid w:val="00B55894"/>
    <w:rsid w:val="00B70471"/>
    <w:rsid w:val="00B9100E"/>
    <w:rsid w:val="00B97527"/>
    <w:rsid w:val="00BA657F"/>
    <w:rsid w:val="00BB050C"/>
    <w:rsid w:val="00BB528A"/>
    <w:rsid w:val="00BC4E26"/>
    <w:rsid w:val="00BD457F"/>
    <w:rsid w:val="00BE76CF"/>
    <w:rsid w:val="00BF4FEB"/>
    <w:rsid w:val="00C2324C"/>
    <w:rsid w:val="00C35976"/>
    <w:rsid w:val="00C4039C"/>
    <w:rsid w:val="00C602C3"/>
    <w:rsid w:val="00C63C7F"/>
    <w:rsid w:val="00C65904"/>
    <w:rsid w:val="00C66D2F"/>
    <w:rsid w:val="00C7078B"/>
    <w:rsid w:val="00C81C51"/>
    <w:rsid w:val="00C8269D"/>
    <w:rsid w:val="00C9183A"/>
    <w:rsid w:val="00CB407F"/>
    <w:rsid w:val="00D0756B"/>
    <w:rsid w:val="00D16722"/>
    <w:rsid w:val="00D17D82"/>
    <w:rsid w:val="00D30B49"/>
    <w:rsid w:val="00D93177"/>
    <w:rsid w:val="00DB406B"/>
    <w:rsid w:val="00DB5BDA"/>
    <w:rsid w:val="00DD3B31"/>
    <w:rsid w:val="00DF0C07"/>
    <w:rsid w:val="00DF1B91"/>
    <w:rsid w:val="00E14D88"/>
    <w:rsid w:val="00E213F9"/>
    <w:rsid w:val="00E652A9"/>
    <w:rsid w:val="00E76198"/>
    <w:rsid w:val="00E841A5"/>
    <w:rsid w:val="00E848DD"/>
    <w:rsid w:val="00E9128C"/>
    <w:rsid w:val="00EC1282"/>
    <w:rsid w:val="00EC14BB"/>
    <w:rsid w:val="00ED1929"/>
    <w:rsid w:val="00ED330C"/>
    <w:rsid w:val="00EF02E7"/>
    <w:rsid w:val="00F14B22"/>
    <w:rsid w:val="00F237AA"/>
    <w:rsid w:val="00F2689F"/>
    <w:rsid w:val="00F3111C"/>
    <w:rsid w:val="00F41074"/>
    <w:rsid w:val="00F851D8"/>
    <w:rsid w:val="00F87DD4"/>
    <w:rsid w:val="00FE282D"/>
    <w:rsid w:val="00FE786C"/>
    <w:rsid w:val="02477BD0"/>
    <w:rsid w:val="024B297B"/>
    <w:rsid w:val="07CE6FAD"/>
    <w:rsid w:val="09B72A24"/>
    <w:rsid w:val="0AA93265"/>
    <w:rsid w:val="0C9058B5"/>
    <w:rsid w:val="0F0D16F9"/>
    <w:rsid w:val="117111CD"/>
    <w:rsid w:val="12084640"/>
    <w:rsid w:val="14187997"/>
    <w:rsid w:val="1B134D59"/>
    <w:rsid w:val="1DA62231"/>
    <w:rsid w:val="1E0422CE"/>
    <w:rsid w:val="1E7E5153"/>
    <w:rsid w:val="1FC17509"/>
    <w:rsid w:val="21D7262C"/>
    <w:rsid w:val="2267105F"/>
    <w:rsid w:val="22A944C4"/>
    <w:rsid w:val="282D427A"/>
    <w:rsid w:val="28D32AAC"/>
    <w:rsid w:val="29CC45D4"/>
    <w:rsid w:val="2A4638F4"/>
    <w:rsid w:val="2B4704F9"/>
    <w:rsid w:val="2B66147E"/>
    <w:rsid w:val="2BA17A71"/>
    <w:rsid w:val="2CC04CDA"/>
    <w:rsid w:val="2D8165A7"/>
    <w:rsid w:val="2DC3153E"/>
    <w:rsid w:val="2F074279"/>
    <w:rsid w:val="2FF1495B"/>
    <w:rsid w:val="31FD5121"/>
    <w:rsid w:val="33C01BB0"/>
    <w:rsid w:val="36B26703"/>
    <w:rsid w:val="38EA71E1"/>
    <w:rsid w:val="3A116E28"/>
    <w:rsid w:val="3B6710BF"/>
    <w:rsid w:val="3BB841CF"/>
    <w:rsid w:val="3BDD3564"/>
    <w:rsid w:val="3BFFFC76"/>
    <w:rsid w:val="3CF14AFC"/>
    <w:rsid w:val="3CFB120B"/>
    <w:rsid w:val="3DD26913"/>
    <w:rsid w:val="432B1D63"/>
    <w:rsid w:val="442C3596"/>
    <w:rsid w:val="44AD4AD3"/>
    <w:rsid w:val="451E04DF"/>
    <w:rsid w:val="463A070E"/>
    <w:rsid w:val="49831568"/>
    <w:rsid w:val="49CB2CFB"/>
    <w:rsid w:val="4D487C17"/>
    <w:rsid w:val="4FC40B59"/>
    <w:rsid w:val="560C2115"/>
    <w:rsid w:val="56994CF7"/>
    <w:rsid w:val="57C771A9"/>
    <w:rsid w:val="58BE5A87"/>
    <w:rsid w:val="5BFC02F5"/>
    <w:rsid w:val="5C75541E"/>
    <w:rsid w:val="5D307D3F"/>
    <w:rsid w:val="5E4D1D60"/>
    <w:rsid w:val="5EC36869"/>
    <w:rsid w:val="5F1C1DAC"/>
    <w:rsid w:val="60E220E0"/>
    <w:rsid w:val="63304157"/>
    <w:rsid w:val="67A97620"/>
    <w:rsid w:val="6ADD6E91"/>
    <w:rsid w:val="6CE81FA7"/>
    <w:rsid w:val="6DFCD2F5"/>
    <w:rsid w:val="6E976B24"/>
    <w:rsid w:val="70BC2009"/>
    <w:rsid w:val="75C23BDF"/>
    <w:rsid w:val="7634625D"/>
    <w:rsid w:val="768A6792"/>
    <w:rsid w:val="799E6C4E"/>
    <w:rsid w:val="79F20C46"/>
    <w:rsid w:val="7A67756F"/>
    <w:rsid w:val="7A7237F8"/>
    <w:rsid w:val="7B1710A3"/>
    <w:rsid w:val="7D952CD2"/>
    <w:rsid w:val="7E6043C1"/>
    <w:rsid w:val="B65F2EDC"/>
    <w:rsid w:val="B7AF301A"/>
    <w:rsid w:val="FE254FD3"/>
    <w:rsid w:val="FFDCECF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locked/>
    <w:uiPriority w:val="0"/>
    <w:pPr>
      <w:keepNext/>
      <w:keepLines/>
      <w:spacing w:before="260" w:beforeLines="0" w:after="260" w:afterLines="0" w:line="413" w:lineRule="auto"/>
      <w:outlineLvl w:val="1"/>
    </w:pPr>
    <w:rPr>
      <w:rFonts w:ascii="Arial" w:hAnsi="Arial" w:eastAsia="黑体" w:cs="Times New Roman"/>
      <w:b/>
      <w:sz w:val="32"/>
      <w:szCs w:val="20"/>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locked/>
    <w:uiPriority w:val="0"/>
    <w:pPr>
      <w:ind w:left="420"/>
    </w:pPr>
    <w:rPr>
      <w:rFonts w:ascii="等线" w:hAnsi="等线" w:eastAsia="等线"/>
      <w:b/>
      <w:sz w:val="30"/>
      <w:szCs w:val="30"/>
    </w:rPr>
  </w:style>
  <w:style w:type="paragraph" w:styleId="4">
    <w:name w:val="Balloon Text"/>
    <w:basedOn w:val="1"/>
    <w:link w:val="11"/>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locked/>
    <w:uiPriority w:val="99"/>
    <w:pPr>
      <w:snapToGrid w:val="0"/>
      <w:spacing w:line="640" w:lineRule="exact"/>
      <w:ind w:firstLine="705"/>
    </w:pPr>
    <w:rPr>
      <w:rFonts w:ascii="??_GB2312" w:eastAsia="Times New Roman"/>
      <w:color w:val="000000"/>
      <w:sz w:val="36"/>
      <w:szCs w:val="36"/>
    </w:rPr>
  </w:style>
  <w:style w:type="paragraph" w:customStyle="1" w:styleId="10">
    <w:name w:val="Default"/>
    <w:unhideWhenUsed/>
    <w:qFormat/>
    <w:uiPriority w:val="99"/>
    <w:pPr>
      <w:widowControl w:val="0"/>
      <w:autoSpaceDE w:val="0"/>
      <w:autoSpaceDN w:val="0"/>
      <w:adjustRightInd w:val="0"/>
      <w:spacing w:beforeLines="0" w:afterLines="0"/>
    </w:pPr>
    <w:rPr>
      <w:rFonts w:hint="eastAsia" w:ascii="OIOLDC+CTBiaoSongSJ" w:hAnsi="OIOLDC+CTBiaoSongSJ" w:eastAsia="OIOLDC+CTBiaoSongSJ" w:cs="Times New Roman"/>
      <w:color w:val="000000"/>
      <w:sz w:val="24"/>
      <w:szCs w:val="22"/>
      <w:lang w:val="en-US" w:eastAsia="zh-CN" w:bidi="ar-SA"/>
    </w:rPr>
  </w:style>
  <w:style w:type="character" w:customStyle="1" w:styleId="11">
    <w:name w:val="Balloon Text Char"/>
    <w:basedOn w:val="9"/>
    <w:link w:val="4"/>
    <w:semiHidden/>
    <w:qFormat/>
    <w:locked/>
    <w:uiPriority w:val="99"/>
    <w:rPr>
      <w:rFonts w:cs="Times New Roman"/>
      <w:sz w:val="2"/>
    </w:rPr>
  </w:style>
  <w:style w:type="character" w:customStyle="1" w:styleId="12">
    <w:name w:val="Footer Char"/>
    <w:basedOn w:val="9"/>
    <w:link w:val="5"/>
    <w:semiHidden/>
    <w:qFormat/>
    <w:locked/>
    <w:uiPriority w:val="99"/>
    <w:rPr>
      <w:rFonts w:cs="Times New Roman"/>
      <w:sz w:val="18"/>
      <w:szCs w:val="18"/>
    </w:rPr>
  </w:style>
  <w:style w:type="character" w:customStyle="1" w:styleId="13">
    <w:name w:val="Header Char"/>
    <w:basedOn w:val="9"/>
    <w:link w:val="6"/>
    <w:semiHidden/>
    <w:qFormat/>
    <w:locked/>
    <w:uiPriority w:val="99"/>
    <w:rPr>
      <w:rFonts w:cs="Times New Roman"/>
      <w:sz w:val="18"/>
      <w:szCs w:val="18"/>
    </w:rPr>
  </w:style>
  <w:style w:type="paragraph" w:customStyle="1" w:styleId="14">
    <w:name w:val="Char1 Char Char Char"/>
    <w:basedOn w:val="1"/>
    <w:qFormat/>
    <w:uiPriority w:val="99"/>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2</Pages>
  <Words>264</Words>
  <Characters>306</Characters>
  <Lines>0</Lines>
  <Paragraphs>0</Paragraphs>
  <TotalTime>1</TotalTime>
  <ScaleCrop>false</ScaleCrop>
  <LinksUpToDate>false</LinksUpToDate>
  <CharactersWithSpaces>391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2020-10-23T15:19:00Z</dcterms:created>
  <dc:creator>PC</dc:creator>
  <cp:lastModifiedBy>DONG</cp:lastModifiedBy>
  <cp:lastPrinted>2023-07-17T03:28:00Z</cp:lastPrinted>
  <dcterms:modified xsi:type="dcterms:W3CDTF">2023-10-30T01:35:17Z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BAA179897C634913A0F489F5BA8381F6_13</vt:lpwstr>
  </property>
</Properties>
</file>